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A40" w:rsidRPr="00876D0B" w:rsidRDefault="008E2E65">
      <w:pPr>
        <w:pStyle w:val="YourName"/>
        <w:rPr>
          <w:sz w:val="24"/>
          <w:szCs w:val="24"/>
        </w:rPr>
      </w:pPr>
      <w:sdt>
        <w:sdtPr>
          <w:rPr>
            <w:sz w:val="24"/>
            <w:szCs w:val="24"/>
          </w:rPr>
          <w:alias w:val="Author"/>
          <w:id w:val="531985823"/>
          <w:placeholder>
            <w:docPart w:val="4B7BEDE251C04DF9ACF86D87760612C8"/>
          </w:placeholder>
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<w:text/>
        </w:sdtPr>
        <w:sdtContent>
          <w:r w:rsidR="00876D0B" w:rsidRPr="00876D0B">
            <w:rPr>
              <w:sz w:val="24"/>
              <w:szCs w:val="24"/>
            </w:rPr>
            <w:t>Günther Bräuherr</w:t>
          </w:r>
        </w:sdtContent>
      </w:sdt>
    </w:p>
    <w:p w:rsidR="005A4A40" w:rsidRPr="00876D0B" w:rsidRDefault="008E2E65">
      <w:pPr>
        <w:pStyle w:val="Address"/>
        <w:rPr>
          <w:sz w:val="24"/>
          <w:szCs w:val="24"/>
        </w:rPr>
      </w:pPr>
      <w:sdt>
        <w:sdtPr>
          <w:rPr>
            <w:sz w:val="24"/>
            <w:szCs w:val="24"/>
          </w:rPr>
          <w:alias w:val="Company Address"/>
          <w:tag w:val="Company Street Address"/>
          <w:id w:val="262898992"/>
          <w:placeholder>
            <w:docPart w:val="B31D2AFB70F444ADB6110C3067E22B5B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Content>
          <w:r w:rsidR="00876D0B" w:rsidRPr="00876D0B">
            <w:rPr>
              <w:sz w:val="24"/>
              <w:szCs w:val="24"/>
            </w:rPr>
            <w:t>85134 Stammham, Raiffeisenstrasse 7</w:t>
          </w:r>
        </w:sdtContent>
      </w:sdt>
      <w:r w:rsidR="0087492B" w:rsidRPr="00876D0B">
        <w:rPr>
          <w:sz w:val="24"/>
          <w:szCs w:val="24"/>
        </w:rPr>
        <w:t xml:space="preserve">  |  </w:t>
      </w:r>
      <w:sdt>
        <w:sdtPr>
          <w:rPr>
            <w:sz w:val="24"/>
            <w:szCs w:val="24"/>
          </w:rPr>
          <w:alias w:val="Company Phone"/>
          <w:tag w:val="Company Phone"/>
          <w:id w:val="262898998"/>
          <w:placeholder>
            <w:docPart w:val="1E85A8BEB439485FBA0CCB0BADA0F2D6"/>
          </w:placeholder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Content>
          <w:r w:rsidR="000D45C5">
            <w:rPr>
              <w:sz w:val="24"/>
              <w:szCs w:val="24"/>
            </w:rPr>
            <w:t>0176-601-43873</w:t>
          </w:r>
        </w:sdtContent>
      </w:sdt>
      <w:r w:rsidR="000D45C5">
        <w:rPr>
          <w:sz w:val="24"/>
          <w:szCs w:val="24"/>
        </w:rPr>
        <w:t xml:space="preserve">  | </w:t>
      </w:r>
    </w:p>
    <w:sdt>
      <w:sdtPr>
        <w:rPr>
          <w:sz w:val="24"/>
          <w:szCs w:val="24"/>
        </w:rPr>
        <w:id w:val="531985639"/>
        <w:placeholder>
          <w:docPart w:val="2DFA6139F622474BA3B1E819BF2B5145"/>
        </w:placeholder>
        <w:dataBinding w:prefixMappings="xmlns:ns0='http://schemas.microsoft.com/office/2006/coverPageProps'" w:xpath="/ns0:CoverPageProperties[1]/ns0:PublishDate[1]" w:storeItemID="{55AF091B-3C7A-41E3-B477-F2FDAA23CFDA}"/>
        <w:date w:fullDate="2012-02-01T00:00:00Z">
          <w:dateFormat w:val="dddd, MMMM dd, yyyy"/>
          <w:lid w:val="en-US"/>
          <w:storeMappedDataAs w:val="dateTime"/>
          <w:calendar w:val="gregorian"/>
        </w:date>
      </w:sdtPr>
      <w:sdtContent>
        <w:p w:rsidR="005A4A40" w:rsidRPr="00876D0B" w:rsidRDefault="0009542B">
          <w:pPr>
            <w:pStyle w:val="LetterDate"/>
            <w:rPr>
              <w:sz w:val="24"/>
              <w:szCs w:val="24"/>
            </w:rPr>
          </w:pPr>
          <w:r w:rsidRPr="0009542B">
            <w:rPr>
              <w:sz w:val="24"/>
              <w:szCs w:val="24"/>
            </w:rPr>
            <w:t>01.02.2012</w:t>
          </w:r>
        </w:p>
      </w:sdtContent>
    </w:sdt>
    <w:sdt>
      <w:sdtPr>
        <w:rPr>
          <w:sz w:val="24"/>
          <w:szCs w:val="24"/>
        </w:rPr>
        <w:alias w:val="Recipient Name"/>
        <w:tag w:val="Recipient Name"/>
        <w:id w:val="262899009"/>
        <w:placeholder>
          <w:docPart w:val="8C77A027D53D4701B355B79044ED4E2C"/>
        </w:placeholder>
        <w:dataBinding w:prefixMappings="xmlns:ns0='http://schemas.microsoft.com/templates/2006/recipientData' " w:xpath="/ns0:templateProperties[1]/ns0:recipientName[1]" w:storeItemID="{5258BCAE-5C91-4FE8-A49D-C58775781A8C}"/>
        <w:text/>
      </w:sdtPr>
      <w:sdtContent>
        <w:p w:rsidR="005A4A40" w:rsidRPr="00876D0B" w:rsidRDefault="0009542B">
          <w:pPr>
            <w:pStyle w:val="RecipientName-Bold"/>
            <w:rPr>
              <w:sz w:val="24"/>
              <w:szCs w:val="24"/>
            </w:rPr>
          </w:pPr>
          <w:r>
            <w:rPr>
              <w:sz w:val="24"/>
              <w:szCs w:val="24"/>
            </w:rPr>
            <w:t>An den Vorsta</w:t>
          </w:r>
          <w:r w:rsidR="00C74A14">
            <w:rPr>
              <w:sz w:val="24"/>
              <w:szCs w:val="24"/>
            </w:rPr>
            <w:t xml:space="preserve">nd der E-ON </w:t>
          </w:r>
          <w:r>
            <w:rPr>
              <w:sz w:val="24"/>
              <w:szCs w:val="24"/>
            </w:rPr>
            <w:t xml:space="preserve">AG, Herr  </w:t>
          </w:r>
          <w:r w:rsidR="00C74A14">
            <w:rPr>
              <w:sz w:val="24"/>
              <w:szCs w:val="24"/>
            </w:rPr>
            <w:t>Dr. Egon Westphal</w:t>
          </w:r>
          <w:r w:rsidR="000D45C5">
            <w:rPr>
              <w:sz w:val="24"/>
              <w:szCs w:val="24"/>
            </w:rPr>
            <w:t xml:space="preserve"> </w:t>
          </w:r>
        </w:p>
      </w:sdtContent>
    </w:sdt>
    <w:p w:rsidR="005A4A40" w:rsidRPr="00513E76" w:rsidRDefault="00513E76">
      <w:pPr>
        <w:pStyle w:val="Address"/>
        <w:rPr>
          <w:sz w:val="24"/>
          <w:szCs w:val="24"/>
        </w:rPr>
      </w:pPr>
      <w:proofErr w:type="spellStart"/>
      <w:r w:rsidRPr="00513E76">
        <w:rPr>
          <w:sz w:val="24"/>
          <w:szCs w:val="24"/>
        </w:rPr>
        <w:t>Lilienthalstrasse</w:t>
      </w:r>
      <w:proofErr w:type="spellEnd"/>
      <w:r w:rsidRPr="00513E76">
        <w:rPr>
          <w:sz w:val="24"/>
          <w:szCs w:val="24"/>
        </w:rPr>
        <w:t xml:space="preserve"> 7</w:t>
      </w:r>
      <w:r w:rsidRPr="00513E76">
        <w:rPr>
          <w:sz w:val="24"/>
          <w:szCs w:val="24"/>
        </w:rPr>
        <w:br/>
      </w:r>
    </w:p>
    <w:p w:rsidR="005A4A40" w:rsidRPr="00876D0B" w:rsidRDefault="005A4A40">
      <w:pPr>
        <w:pStyle w:val="Address"/>
        <w:rPr>
          <w:sz w:val="24"/>
          <w:szCs w:val="24"/>
        </w:rPr>
      </w:pPr>
    </w:p>
    <w:p w:rsidR="00876D0B" w:rsidRPr="00876D0B" w:rsidRDefault="00513E76" w:rsidP="00876D0B">
      <w:pPr>
        <w:pStyle w:val="Address"/>
        <w:rPr>
          <w:sz w:val="24"/>
          <w:szCs w:val="24"/>
        </w:rPr>
      </w:pPr>
      <w:r>
        <w:rPr>
          <w:sz w:val="24"/>
          <w:szCs w:val="24"/>
        </w:rPr>
        <w:t xml:space="preserve">93049 Regensburg </w:t>
      </w:r>
    </w:p>
    <w:p w:rsidR="005A4A40" w:rsidRPr="00551FF6" w:rsidRDefault="00876D0B">
      <w:pPr>
        <w:pStyle w:val="RecipientName"/>
        <w:rPr>
          <w:b/>
          <w:sz w:val="24"/>
          <w:szCs w:val="24"/>
        </w:rPr>
      </w:pPr>
      <w:r w:rsidRPr="00551FF6">
        <w:rPr>
          <w:b/>
          <w:sz w:val="24"/>
          <w:szCs w:val="24"/>
        </w:rPr>
        <w:t>Se</w:t>
      </w:r>
      <w:r w:rsidR="00513E76">
        <w:rPr>
          <w:b/>
          <w:sz w:val="24"/>
          <w:szCs w:val="24"/>
        </w:rPr>
        <w:t xml:space="preserve">hr </w:t>
      </w:r>
      <w:r w:rsidR="0009542B">
        <w:rPr>
          <w:b/>
          <w:sz w:val="24"/>
          <w:szCs w:val="24"/>
        </w:rPr>
        <w:t>geehrte Herr Westphal</w:t>
      </w:r>
      <w:r w:rsidR="00513E76">
        <w:rPr>
          <w:b/>
          <w:sz w:val="24"/>
          <w:szCs w:val="24"/>
        </w:rPr>
        <w:t>,</w:t>
      </w:r>
    </w:p>
    <w:p w:rsidR="005A4A40" w:rsidRPr="00876D0B" w:rsidRDefault="00513E76">
      <w:pPr>
        <w:pStyle w:val="LetterBody"/>
        <w:rPr>
          <w:sz w:val="24"/>
          <w:szCs w:val="24"/>
        </w:rPr>
      </w:pPr>
      <w:r>
        <w:rPr>
          <w:sz w:val="24"/>
          <w:szCs w:val="24"/>
        </w:rPr>
        <w:t>i</w:t>
      </w:r>
      <w:r w:rsidR="00876D0B" w:rsidRPr="00876D0B">
        <w:rPr>
          <w:sz w:val="24"/>
          <w:szCs w:val="24"/>
        </w:rPr>
        <w:t xml:space="preserve">ch hatte Mitte letzten Jahres eine Voltaikanlage installiert und </w:t>
      </w:r>
      <w:r w:rsidR="00A9758E">
        <w:rPr>
          <w:sz w:val="24"/>
          <w:szCs w:val="24"/>
        </w:rPr>
        <w:t>ging am 18.07. 2011 ans Netz</w:t>
      </w:r>
      <w:r w:rsidR="00876D0B" w:rsidRPr="00876D0B">
        <w:rPr>
          <w:sz w:val="24"/>
          <w:szCs w:val="24"/>
        </w:rPr>
        <w:t>.</w:t>
      </w:r>
    </w:p>
    <w:p w:rsidR="00876D0B" w:rsidRDefault="00A9758E">
      <w:pPr>
        <w:pStyle w:val="LetterBody"/>
        <w:rPr>
          <w:sz w:val="24"/>
          <w:szCs w:val="24"/>
        </w:rPr>
      </w:pPr>
      <w:r>
        <w:rPr>
          <w:sz w:val="24"/>
          <w:szCs w:val="24"/>
        </w:rPr>
        <w:t>Bis heute fehlt</w:t>
      </w:r>
      <w:r w:rsidR="00876D0B">
        <w:rPr>
          <w:sz w:val="24"/>
          <w:szCs w:val="24"/>
        </w:rPr>
        <w:t xml:space="preserve"> das E-ON Begrüßungsschreiben, sowie die Kalkulation über die monatlichen Beträge</w:t>
      </w:r>
      <w:r>
        <w:rPr>
          <w:sz w:val="24"/>
          <w:szCs w:val="24"/>
        </w:rPr>
        <w:t xml:space="preserve"> und natü</w:t>
      </w:r>
      <w:r w:rsidR="00B04F06">
        <w:rPr>
          <w:sz w:val="24"/>
          <w:szCs w:val="24"/>
        </w:rPr>
        <w:t>rlich die Erstattung der Beträge</w:t>
      </w:r>
      <w:r w:rsidR="00876D0B">
        <w:rPr>
          <w:sz w:val="24"/>
          <w:szCs w:val="24"/>
        </w:rPr>
        <w:t>.</w:t>
      </w:r>
    </w:p>
    <w:p w:rsidR="007B25FF" w:rsidRDefault="00C74A14">
      <w:pPr>
        <w:pStyle w:val="LetterBody"/>
        <w:rPr>
          <w:sz w:val="24"/>
          <w:szCs w:val="24"/>
        </w:rPr>
      </w:pPr>
      <w:r>
        <w:rPr>
          <w:sz w:val="24"/>
          <w:szCs w:val="24"/>
        </w:rPr>
        <w:t>Wie aus der Anlage ersichtlich, hatte ich die Geschäftsleitung um Klärung</w:t>
      </w:r>
      <w:r w:rsidR="00513E76">
        <w:rPr>
          <w:sz w:val="24"/>
          <w:szCs w:val="24"/>
        </w:rPr>
        <w:t>, Hilfe</w:t>
      </w:r>
      <w:r>
        <w:rPr>
          <w:sz w:val="24"/>
          <w:szCs w:val="24"/>
        </w:rPr>
        <w:t xml:space="preserve"> gebeten – </w:t>
      </w:r>
      <w:r w:rsidR="007B25FF">
        <w:rPr>
          <w:sz w:val="24"/>
          <w:szCs w:val="24"/>
        </w:rPr>
        <w:t>es kam dann auch ein Techniker am 18. Jan., der feststellte, dass meine Zählernummer zweimal vergeben wurde.</w:t>
      </w:r>
    </w:p>
    <w:p w:rsidR="00551FF6" w:rsidRDefault="007B25FF">
      <w:pPr>
        <w:pStyle w:val="LetterBody"/>
        <w:rPr>
          <w:sz w:val="24"/>
          <w:szCs w:val="24"/>
        </w:rPr>
      </w:pPr>
      <w:r>
        <w:rPr>
          <w:sz w:val="24"/>
          <w:szCs w:val="24"/>
        </w:rPr>
        <w:t xml:space="preserve">Seitdem habe ich wieder nichts gehört. </w:t>
      </w:r>
    </w:p>
    <w:p w:rsidR="00876D0B" w:rsidRDefault="00513E76">
      <w:pPr>
        <w:pStyle w:val="LetterBody"/>
        <w:rPr>
          <w:sz w:val="24"/>
          <w:szCs w:val="24"/>
        </w:rPr>
      </w:pPr>
      <w:r>
        <w:rPr>
          <w:sz w:val="24"/>
          <w:szCs w:val="24"/>
        </w:rPr>
        <w:t>Ich hoffe auf baldige Antwort und Einleitung der nächsten Schritte.</w:t>
      </w:r>
    </w:p>
    <w:p w:rsidR="00513E76" w:rsidRPr="00876D0B" w:rsidRDefault="00513E76">
      <w:pPr>
        <w:pStyle w:val="LetterBody"/>
        <w:rPr>
          <w:sz w:val="24"/>
          <w:szCs w:val="24"/>
        </w:rPr>
      </w:pPr>
    </w:p>
    <w:p w:rsidR="005A4A40" w:rsidRDefault="0087492B">
      <w:pPr>
        <w:pStyle w:val="Italics-Closing"/>
        <w:rPr>
          <w:sz w:val="24"/>
          <w:szCs w:val="24"/>
        </w:rPr>
      </w:pPr>
      <w:r w:rsidRPr="00876D0B">
        <w:rPr>
          <w:sz w:val="24"/>
          <w:szCs w:val="24"/>
        </w:rPr>
        <w:t>Mit freundlichen Grüßen</w:t>
      </w:r>
    </w:p>
    <w:p w:rsidR="00513E76" w:rsidRPr="00876D0B" w:rsidRDefault="00513E76">
      <w:pPr>
        <w:pStyle w:val="Italics-Closing"/>
        <w:rPr>
          <w:sz w:val="24"/>
          <w:szCs w:val="24"/>
        </w:rPr>
      </w:pPr>
    </w:p>
    <w:sdt>
      <w:sdtPr>
        <w:rPr>
          <w:sz w:val="24"/>
          <w:szCs w:val="24"/>
          <w:lang w:val="de-DE"/>
        </w:rPr>
        <w:alias w:val="Author"/>
        <w:id w:val="3879828"/>
        <w:placeholder>
          <w:docPart w:val="6198A2C17F4840319465DF9A0D6EB5EB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p w:rsidR="005A4A40" w:rsidRDefault="00876D0B" w:rsidP="00B04F06">
          <w:pPr>
            <w:pStyle w:val="YourName-Signature"/>
            <w:rPr>
              <w:sz w:val="24"/>
              <w:szCs w:val="24"/>
              <w:lang w:val="de-DE"/>
            </w:rPr>
          </w:pPr>
          <w:r w:rsidRPr="00876D0B">
            <w:rPr>
              <w:sz w:val="24"/>
              <w:szCs w:val="24"/>
              <w:lang w:val="de-DE"/>
            </w:rPr>
            <w:t>Günther Bräuherr</w:t>
          </w:r>
        </w:p>
      </w:sdtContent>
    </w:sdt>
    <w:p w:rsidR="00C74A14" w:rsidRDefault="00C74A14" w:rsidP="00B04F06">
      <w:pPr>
        <w:pStyle w:val="YourName-Signature"/>
        <w:rPr>
          <w:sz w:val="24"/>
          <w:szCs w:val="24"/>
          <w:lang w:val="de-DE"/>
        </w:rPr>
      </w:pPr>
    </w:p>
    <w:p w:rsidR="00C74A14" w:rsidRDefault="00C74A14" w:rsidP="00C74A14">
      <w:pPr>
        <w:pStyle w:val="LetterBody"/>
        <w:rPr>
          <w:sz w:val="24"/>
          <w:szCs w:val="24"/>
        </w:rPr>
      </w:pPr>
      <w:r>
        <w:rPr>
          <w:sz w:val="24"/>
          <w:szCs w:val="24"/>
        </w:rPr>
        <w:t xml:space="preserve">Anlage: Anschreiben an </w:t>
      </w:r>
      <w:r w:rsidR="00513E76">
        <w:rPr>
          <w:sz w:val="24"/>
          <w:szCs w:val="24"/>
        </w:rPr>
        <w:t xml:space="preserve">die </w:t>
      </w:r>
      <w:r>
        <w:rPr>
          <w:sz w:val="24"/>
          <w:szCs w:val="24"/>
        </w:rPr>
        <w:t>Geschäftsleitung</w:t>
      </w:r>
    </w:p>
    <w:p w:rsidR="00C74A14" w:rsidRPr="00C74A14" w:rsidRDefault="00C74A14" w:rsidP="00B04F06">
      <w:pPr>
        <w:pStyle w:val="YourName-Signature"/>
        <w:rPr>
          <w:sz w:val="20"/>
          <w:szCs w:val="20"/>
          <w:lang w:val="de-DE"/>
        </w:rPr>
      </w:pPr>
    </w:p>
    <w:sectPr w:rsidR="00C74A14" w:rsidRPr="00C74A14" w:rsidSect="0087492B">
      <w:pgSz w:w="11907" w:h="16839" w:code="9"/>
      <w:pgMar w:top="1440" w:right="1800" w:bottom="1440" w:left="26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D0B" w:rsidRDefault="00876D0B">
      <w:r>
        <w:separator/>
      </w:r>
    </w:p>
  </w:endnote>
  <w:endnote w:type="continuationSeparator" w:id="0">
    <w:p w:rsidR="00876D0B" w:rsidRDefault="00876D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D0B" w:rsidRDefault="00876D0B">
      <w:r>
        <w:separator/>
      </w:r>
    </w:p>
  </w:footnote>
  <w:footnote w:type="continuationSeparator" w:id="0">
    <w:p w:rsidR="00876D0B" w:rsidRDefault="00876D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A320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FFFFFF83"/>
    <w:multiLevelType w:val="singleLevel"/>
    <w:tmpl w:val="56543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1DD61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B4BE5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46E67AD"/>
    <w:multiLevelType w:val="hybridMultilevel"/>
    <w:tmpl w:val="2CB8F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622236"/>
    <w:multiLevelType w:val="hybridMultilevel"/>
    <w:tmpl w:val="737A7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74540"/>
    <w:multiLevelType w:val="hybridMultilevel"/>
    <w:tmpl w:val="DE02B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AF1609"/>
    <w:multiLevelType w:val="hybridMultilevel"/>
    <w:tmpl w:val="3E64D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70D11"/>
    <w:multiLevelType w:val="hybridMultilevel"/>
    <w:tmpl w:val="D132F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5D3F8E"/>
    <w:multiLevelType w:val="hybridMultilevel"/>
    <w:tmpl w:val="C784AE7E"/>
    <w:lvl w:ilvl="0" w:tplc="A4D04992">
      <w:start w:val="1"/>
      <w:numFmt w:val="bullet"/>
      <w:pStyle w:val="LetterBodyList"/>
      <w:lvlText w:val=""/>
      <w:lvlJc w:val="left"/>
      <w:pPr>
        <w:ind w:left="720" w:hanging="360"/>
      </w:pPr>
      <w:rPr>
        <w:rFonts w:ascii="Symbol" w:hAnsi="Symbol" w:hint="default"/>
        <w:color w:val="BFBFBF" w:themeColor="background1" w:themeShade="BF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8D4D3D"/>
    <w:multiLevelType w:val="hybridMultilevel"/>
    <w:tmpl w:val="9F227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54296C"/>
    <w:multiLevelType w:val="hybridMultilevel"/>
    <w:tmpl w:val="B5D67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10"/>
  </w:num>
  <w:num w:numId="6">
    <w:abstractNumId w:val="7"/>
  </w:num>
  <w:num w:numId="7">
    <w:abstractNumId w:val="11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001"/>
  <w:defaultTabStop w:val="720"/>
  <w:hyphenationZone w:val="425"/>
  <w:drawingGridHorizontalSpacing w:val="85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</w:compat>
  <w:rsids>
    <w:rsidRoot w:val="00A9758E"/>
    <w:rsid w:val="0009542B"/>
    <w:rsid w:val="000D45C5"/>
    <w:rsid w:val="001E3E57"/>
    <w:rsid w:val="001F1151"/>
    <w:rsid w:val="00513E76"/>
    <w:rsid w:val="00551FF6"/>
    <w:rsid w:val="005A4A40"/>
    <w:rsid w:val="00655899"/>
    <w:rsid w:val="007B25FF"/>
    <w:rsid w:val="008033BA"/>
    <w:rsid w:val="0087492B"/>
    <w:rsid w:val="00876D0B"/>
    <w:rsid w:val="008C2CE1"/>
    <w:rsid w:val="008E2E65"/>
    <w:rsid w:val="009F1B15"/>
    <w:rsid w:val="00A9758E"/>
    <w:rsid w:val="00B04F06"/>
    <w:rsid w:val="00C74A14"/>
    <w:rsid w:val="00F17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Normal Indent" w:qFormat="1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Placeholder Text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nhideWhenUsed/>
    <w:rsid w:val="005A4A40"/>
    <w:pPr>
      <w:spacing w:after="0" w:line="240" w:lineRule="auto"/>
    </w:pPr>
    <w:rPr>
      <w:sz w:val="17"/>
      <w:lang w:val="de-DE"/>
    </w:rPr>
  </w:style>
  <w:style w:type="paragraph" w:styleId="berschrift1">
    <w:name w:val="heading 1"/>
    <w:basedOn w:val="Standard"/>
    <w:next w:val="Standard"/>
    <w:link w:val="berschrift1Zchn"/>
    <w:uiPriority w:val="1"/>
    <w:semiHidden/>
    <w:unhideWhenUsed/>
    <w:qFormat/>
    <w:rsid w:val="005A4A40"/>
    <w:pPr>
      <w:spacing w:before="600"/>
      <w:outlineLvl w:val="0"/>
    </w:pPr>
    <w:rPr>
      <w:rFonts w:asciiTheme="majorHAnsi" w:hAnsiTheme="majorHAnsi"/>
      <w:caps/>
      <w:color w:val="595959" w:themeColor="text1" w:themeTint="A6"/>
      <w:spacing w:val="10"/>
      <w:sz w:val="15"/>
    </w:rPr>
  </w:style>
  <w:style w:type="paragraph" w:styleId="berschrift2">
    <w:name w:val="heading 2"/>
    <w:basedOn w:val="Standard"/>
    <w:next w:val="Standard"/>
    <w:link w:val="berschrift2Zchn"/>
    <w:uiPriority w:val="1"/>
    <w:semiHidden/>
    <w:unhideWhenUsed/>
    <w:qFormat/>
    <w:rsid w:val="005A4A40"/>
    <w:pPr>
      <w:outlineLvl w:val="1"/>
    </w:pPr>
    <w:rPr>
      <w:rFonts w:asciiTheme="majorHAnsi" w:hAnsiTheme="majorHAnsi"/>
      <w:caps/>
      <w:color w:val="595959" w:themeColor="text1" w:themeTint="A6"/>
      <w:spacing w:val="10"/>
      <w:sz w:val="20"/>
    </w:rPr>
  </w:style>
  <w:style w:type="paragraph" w:styleId="berschrift3">
    <w:name w:val="heading 3"/>
    <w:basedOn w:val="Standard"/>
    <w:next w:val="Standard"/>
    <w:link w:val="berschrift3Zchn"/>
    <w:uiPriority w:val="1"/>
    <w:semiHidden/>
    <w:unhideWhenUsed/>
    <w:qFormat/>
    <w:rsid w:val="005A4A40"/>
    <w:pPr>
      <w:spacing w:before="1200"/>
      <w:outlineLvl w:val="2"/>
    </w:pPr>
  </w:style>
  <w:style w:type="paragraph" w:styleId="berschrift4">
    <w:name w:val="heading 4"/>
    <w:basedOn w:val="berschrift1"/>
    <w:next w:val="Standard"/>
    <w:link w:val="berschrift4Zchn"/>
    <w:uiPriority w:val="1"/>
    <w:semiHidden/>
    <w:unhideWhenUsed/>
    <w:qFormat/>
    <w:rsid w:val="005A4A40"/>
    <w:pPr>
      <w:outlineLvl w:val="3"/>
    </w:pPr>
    <w:rPr>
      <w:color w:val="000000" w:themeColor="tex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1"/>
    <w:rsid w:val="005A4A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basedOn w:val="Absatz-Standardschriftart"/>
    <w:uiPriority w:val="99"/>
    <w:semiHidden/>
    <w:rsid w:val="005A4A40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A4A4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A4A40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1"/>
    <w:semiHidden/>
    <w:rsid w:val="005A4A40"/>
    <w:rPr>
      <w:rFonts w:asciiTheme="majorHAnsi" w:hAnsiTheme="majorHAnsi"/>
      <w:caps/>
      <w:color w:val="595959" w:themeColor="text1" w:themeTint="A6"/>
      <w:spacing w:val="10"/>
      <w:sz w:val="15"/>
    </w:rPr>
  </w:style>
  <w:style w:type="paragraph" w:customStyle="1" w:styleId="LetterBodyList">
    <w:name w:val="Letter Body List"/>
    <w:basedOn w:val="Standard"/>
    <w:qFormat/>
    <w:rsid w:val="005A4A40"/>
    <w:pPr>
      <w:numPr>
        <w:numId w:val="12"/>
      </w:numPr>
      <w:spacing w:after="200"/>
      <w:ind w:left="432" w:hanging="288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1"/>
    <w:semiHidden/>
    <w:rsid w:val="005A4A40"/>
    <w:rPr>
      <w:rFonts w:asciiTheme="majorHAnsi" w:hAnsiTheme="majorHAnsi"/>
      <w:caps/>
      <w:color w:val="595959" w:themeColor="text1" w:themeTint="A6"/>
      <w:spacing w:val="10"/>
      <w:sz w:val="20"/>
    </w:rPr>
  </w:style>
  <w:style w:type="character" w:customStyle="1" w:styleId="berschrift3Zchn">
    <w:name w:val="Überschrift 3 Zchn"/>
    <w:basedOn w:val="Absatz-Standardschriftart"/>
    <w:link w:val="berschrift3"/>
    <w:uiPriority w:val="1"/>
    <w:semiHidden/>
    <w:rsid w:val="005A4A40"/>
    <w:rPr>
      <w:sz w:val="17"/>
    </w:rPr>
  </w:style>
  <w:style w:type="character" w:customStyle="1" w:styleId="berschrift4Zchn">
    <w:name w:val="Überschrift 4 Zchn"/>
    <w:basedOn w:val="Absatz-Standardschriftart"/>
    <w:link w:val="berschrift4"/>
    <w:uiPriority w:val="1"/>
    <w:semiHidden/>
    <w:rsid w:val="005A4A40"/>
    <w:rPr>
      <w:rFonts w:asciiTheme="majorHAnsi" w:hAnsiTheme="majorHAnsi"/>
      <w:caps/>
      <w:color w:val="000000" w:themeColor="text1"/>
      <w:spacing w:val="10"/>
      <w:sz w:val="15"/>
    </w:rPr>
  </w:style>
  <w:style w:type="paragraph" w:styleId="Kopfzeile">
    <w:name w:val="header"/>
    <w:basedOn w:val="Standard"/>
    <w:link w:val="KopfzeileZchn"/>
    <w:uiPriority w:val="99"/>
    <w:semiHidden/>
    <w:unhideWhenUsed/>
    <w:rsid w:val="005A4A40"/>
    <w:pPr>
      <w:tabs>
        <w:tab w:val="center" w:pos="4680"/>
        <w:tab w:val="right" w:pos="9360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A4A40"/>
    <w:rPr>
      <w:sz w:val="17"/>
    </w:rPr>
  </w:style>
  <w:style w:type="paragraph" w:styleId="Fuzeile">
    <w:name w:val="footer"/>
    <w:basedOn w:val="Standard"/>
    <w:link w:val="FuzeileZchn"/>
    <w:uiPriority w:val="99"/>
    <w:semiHidden/>
    <w:unhideWhenUsed/>
    <w:rsid w:val="005A4A40"/>
    <w:pPr>
      <w:tabs>
        <w:tab w:val="center" w:pos="4680"/>
        <w:tab w:val="right" w:pos="9360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A4A40"/>
    <w:rPr>
      <w:sz w:val="17"/>
    </w:rPr>
  </w:style>
  <w:style w:type="paragraph" w:customStyle="1" w:styleId="Italics">
    <w:name w:val="Italics"/>
    <w:basedOn w:val="Standard"/>
    <w:qFormat/>
    <w:rsid w:val="005A4A40"/>
    <w:rPr>
      <w:i/>
    </w:rPr>
  </w:style>
  <w:style w:type="paragraph" w:customStyle="1" w:styleId="RecipientName">
    <w:name w:val="Recipient Name"/>
    <w:basedOn w:val="Standard"/>
    <w:qFormat/>
    <w:rsid w:val="005A4A40"/>
    <w:pPr>
      <w:spacing w:before="600" w:after="200"/>
    </w:pPr>
  </w:style>
  <w:style w:type="paragraph" w:customStyle="1" w:styleId="Enclosure">
    <w:name w:val="Enclosure"/>
    <w:basedOn w:val="Standard"/>
    <w:qFormat/>
    <w:rsid w:val="005A4A40"/>
    <w:pPr>
      <w:spacing w:before="1200"/>
    </w:pPr>
    <w:rPr>
      <w:caps/>
      <w:color w:val="595959" w:themeColor="text1" w:themeTint="A6"/>
      <w:spacing w:val="10"/>
      <w:sz w:val="15"/>
    </w:rPr>
  </w:style>
  <w:style w:type="paragraph" w:customStyle="1" w:styleId="YourName-Signature">
    <w:name w:val="Your Name - Signature"/>
    <w:qFormat/>
    <w:rsid w:val="005A4A40"/>
    <w:pPr>
      <w:spacing w:before="440" w:after="0" w:line="240" w:lineRule="auto"/>
    </w:pPr>
    <w:rPr>
      <w:caps/>
      <w:color w:val="595959" w:themeColor="text1" w:themeTint="A6"/>
      <w:spacing w:val="10"/>
      <w:sz w:val="15"/>
    </w:rPr>
  </w:style>
  <w:style w:type="paragraph" w:customStyle="1" w:styleId="RecipientName-Bold">
    <w:name w:val="Recipient Name - Bold"/>
    <w:basedOn w:val="RecipientName"/>
    <w:qFormat/>
    <w:rsid w:val="005A4A40"/>
    <w:pPr>
      <w:spacing w:after="0"/>
    </w:pPr>
    <w:rPr>
      <w:b/>
    </w:rPr>
  </w:style>
  <w:style w:type="paragraph" w:customStyle="1" w:styleId="Italics-Closing">
    <w:name w:val="Italics - Closing"/>
    <w:basedOn w:val="Italics"/>
    <w:qFormat/>
    <w:rsid w:val="005A4A40"/>
    <w:pPr>
      <w:spacing w:before="600"/>
    </w:pPr>
  </w:style>
  <w:style w:type="paragraph" w:customStyle="1" w:styleId="Address">
    <w:name w:val="Address"/>
    <w:basedOn w:val="Standard"/>
    <w:qFormat/>
    <w:rsid w:val="005A4A40"/>
  </w:style>
  <w:style w:type="paragraph" w:customStyle="1" w:styleId="LetterDate">
    <w:name w:val="Letter Date"/>
    <w:basedOn w:val="Standard"/>
    <w:qFormat/>
    <w:rsid w:val="005A4A40"/>
    <w:pPr>
      <w:spacing w:before="1200"/>
      <w:outlineLvl w:val="2"/>
    </w:pPr>
  </w:style>
  <w:style w:type="paragraph" w:customStyle="1" w:styleId="LetterBody">
    <w:name w:val="Letter Body"/>
    <w:basedOn w:val="Standard"/>
    <w:rsid w:val="005A4A40"/>
    <w:pPr>
      <w:spacing w:after="120"/>
    </w:pPr>
  </w:style>
  <w:style w:type="paragraph" w:customStyle="1" w:styleId="YourName">
    <w:name w:val="Your Name"/>
    <w:basedOn w:val="berschrift2"/>
    <w:rsid w:val="005A4A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Q024670\Application%20Data\Microsoft\Templates\MH_CoverLetter_WithEnclosur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B7BEDE251C04DF9ACF86D87760612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5A6162-9832-4E88-8BD9-11DBB6145937}"/>
      </w:docPartPr>
      <w:docPartBody>
        <w:p w:rsidR="00822024" w:rsidRDefault="00822024">
          <w:pPr>
            <w:pStyle w:val="4B7BEDE251C04DF9ACF86D87760612C8"/>
          </w:pPr>
          <w:r>
            <w:t>[Your Name]</w:t>
          </w:r>
        </w:p>
      </w:docPartBody>
    </w:docPart>
    <w:docPart>
      <w:docPartPr>
        <w:name w:val="B31D2AFB70F444ADB6110C3067E22B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F455D4-E4E9-4847-A110-8E822F7246E2}"/>
      </w:docPartPr>
      <w:docPartBody>
        <w:p w:rsidR="00822024" w:rsidRDefault="00822024">
          <w:pPr>
            <w:pStyle w:val="B31D2AFB70F444ADB6110C3067E22B5B"/>
          </w:pPr>
          <w:r>
            <w:t>[Street Address]</w:t>
          </w:r>
        </w:p>
      </w:docPartBody>
    </w:docPart>
    <w:docPart>
      <w:docPartPr>
        <w:name w:val="1E85A8BEB439485FBA0CCB0BADA0F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E0F0A2-86E9-4C49-9E14-5A06EE7F1FE9}"/>
      </w:docPartPr>
      <w:docPartBody>
        <w:p w:rsidR="00822024" w:rsidRDefault="00822024">
          <w:pPr>
            <w:pStyle w:val="1E85A8BEB439485FBA0CCB0BADA0F2D6"/>
          </w:pPr>
          <w:r>
            <w:t>[Phone Number]</w:t>
          </w:r>
        </w:p>
      </w:docPartBody>
    </w:docPart>
    <w:docPart>
      <w:docPartPr>
        <w:name w:val="2DFA6139F622474BA3B1E819BF2B51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F60D0A-1573-4B28-803A-988156EA01FC}"/>
      </w:docPartPr>
      <w:docPartBody>
        <w:p w:rsidR="00822024" w:rsidRDefault="00822024">
          <w:pPr>
            <w:pStyle w:val="2DFA6139F622474BA3B1E819BF2B5145"/>
          </w:pPr>
          <w:r>
            <w:t>[Pick the date]</w:t>
          </w:r>
        </w:p>
      </w:docPartBody>
    </w:docPart>
    <w:docPart>
      <w:docPartPr>
        <w:name w:val="8C77A027D53D4701B355B79044ED4E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3220C7-0743-44CC-A882-4326AE299ED8}"/>
      </w:docPartPr>
      <w:docPartBody>
        <w:p w:rsidR="00822024" w:rsidRDefault="00822024">
          <w:pPr>
            <w:pStyle w:val="8C77A027D53D4701B355B79044ED4E2C"/>
          </w:pPr>
          <w:r>
            <w:t>[Recipient Name]</w:t>
          </w:r>
        </w:p>
      </w:docPartBody>
    </w:docPart>
    <w:docPart>
      <w:docPartPr>
        <w:name w:val="6198A2C17F4840319465DF9A0D6EB5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FD46D5-FB5A-417E-A225-811AFF727287}"/>
      </w:docPartPr>
      <w:docPartBody>
        <w:p w:rsidR="00822024" w:rsidRDefault="00822024">
          <w:pPr>
            <w:pStyle w:val="6198A2C17F4840319465DF9A0D6EB5EB"/>
          </w:pPr>
          <w:r>
            <w:t>[Your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22024"/>
    <w:rsid w:val="00061A69"/>
    <w:rsid w:val="00155934"/>
    <w:rsid w:val="00291C63"/>
    <w:rsid w:val="00822024"/>
    <w:rsid w:val="00897E79"/>
    <w:rsid w:val="00F06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202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4B7BEDE251C04DF9ACF86D87760612C8">
    <w:name w:val="4B7BEDE251C04DF9ACF86D87760612C8"/>
    <w:rsid w:val="00822024"/>
  </w:style>
  <w:style w:type="paragraph" w:customStyle="1" w:styleId="B31D2AFB70F444ADB6110C3067E22B5B">
    <w:name w:val="B31D2AFB70F444ADB6110C3067E22B5B"/>
    <w:rsid w:val="00822024"/>
  </w:style>
  <w:style w:type="paragraph" w:customStyle="1" w:styleId="1E85A8BEB439485FBA0CCB0BADA0F2D6">
    <w:name w:val="1E85A8BEB439485FBA0CCB0BADA0F2D6"/>
    <w:rsid w:val="00822024"/>
  </w:style>
  <w:style w:type="paragraph" w:customStyle="1" w:styleId="27B0C515E9524F2982C7A8D60C5E78C2">
    <w:name w:val="27B0C515E9524F2982C7A8D60C5E78C2"/>
    <w:rsid w:val="00822024"/>
  </w:style>
  <w:style w:type="paragraph" w:customStyle="1" w:styleId="2DFA6139F622474BA3B1E819BF2B5145">
    <w:name w:val="2DFA6139F622474BA3B1E819BF2B5145"/>
    <w:rsid w:val="00822024"/>
  </w:style>
  <w:style w:type="paragraph" w:customStyle="1" w:styleId="8C77A027D53D4701B355B79044ED4E2C">
    <w:name w:val="8C77A027D53D4701B355B79044ED4E2C"/>
    <w:rsid w:val="00822024"/>
  </w:style>
  <w:style w:type="paragraph" w:customStyle="1" w:styleId="A5EF245CB1CC4B08815DD91D3E025FB7">
    <w:name w:val="A5EF245CB1CC4B08815DD91D3E025FB7"/>
    <w:rsid w:val="00822024"/>
  </w:style>
  <w:style w:type="paragraph" w:customStyle="1" w:styleId="978C03DDA3A345438C4437B43EEDC58B">
    <w:name w:val="978C03DDA3A345438C4437B43EEDC58B"/>
    <w:rsid w:val="00822024"/>
  </w:style>
  <w:style w:type="paragraph" w:customStyle="1" w:styleId="52CB5258D7484E93AF2027E3CCD58904">
    <w:name w:val="52CB5258D7484E93AF2027E3CCD58904"/>
    <w:rsid w:val="00822024"/>
  </w:style>
  <w:style w:type="paragraph" w:customStyle="1" w:styleId="5FFD11B1401F47DD8362955B5950E732">
    <w:name w:val="5FFD11B1401F47DD8362955B5950E732"/>
    <w:rsid w:val="00822024"/>
  </w:style>
  <w:style w:type="paragraph" w:customStyle="1" w:styleId="07001712C11D4674B64FDCB23976B773">
    <w:name w:val="07001712C11D4674B64FDCB23976B773"/>
    <w:rsid w:val="00822024"/>
  </w:style>
  <w:style w:type="paragraph" w:customStyle="1" w:styleId="7381711F6A7747D39C2E89D2E1BAA9B3">
    <w:name w:val="7381711F6A7747D39C2E89D2E1BAA9B3"/>
    <w:rsid w:val="00822024"/>
  </w:style>
  <w:style w:type="paragraph" w:customStyle="1" w:styleId="6198A2C17F4840319465DF9A0D6EB5EB">
    <w:name w:val="6198A2C17F4840319465DF9A0D6EB5EB"/>
    <w:rsid w:val="0082202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Currency">
      <a:majorFont>
        <a:latin typeface="Constantia"/>
        <a:ea typeface=""/>
        <a:cs typeface=""/>
        <a:font script="Jpan" typeface="HG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 rotWithShape="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2012-02-01T00:00:00</PublishDate>
  <Abstract/>
  <CompanyAddress>85134 Stammham, Raiffeisenstrasse 7</CompanyAddress>
  <CompanyPhone>0176-601-43873</CompanyPhone>
  <CompanyFax/>
  <CompanyEmail>guenther.braeuherr@bmw.de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t:templateProperties xmlns:t="http://schemas.microsoft.com/templates/2006/recipientData">
  <t:recipientName>An den Vorstand der E-ON AG, Herr  Dr. Egon Westphal </t:recipientName>
  <t:recipientStreetAddress/>
  <t:recipientAddress2/>
  <t:recipientCitySTZip/>
</t:templateProperties>
</file>

<file path=customXml/item4.xml><?xml version="1.0" encoding="utf-8"?>
<b:Sources xmlns:b="http://schemas.openxmlformats.org/officeDocument/2006/bibliography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AEF6220-3A91-4A64-B79E-FE3712B06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8BCAE-5C91-4FE8-A49D-C58775781A8C}">
  <ds:schemaRefs>
    <ds:schemaRef ds:uri="http://schemas.microsoft.com/templates/2006/recipientData"/>
  </ds:schemaRefs>
</ds:datastoreItem>
</file>

<file path=customXml/itemProps4.xml><?xml version="1.0" encoding="utf-8"?>
<ds:datastoreItem xmlns:ds="http://schemas.openxmlformats.org/officeDocument/2006/customXml" ds:itemID="{5E8D848C-D507-4768-B8C4-05EC27FE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MH_CoverLetter_WithEnclosures</Template>
  <TotalTime>0</TotalTime>
  <Pages>1</Pages>
  <Words>116</Words>
  <Characters>737</Characters>
  <Application>Microsoft Office Word</Application>
  <DocSecurity>0</DocSecurity>
  <Lines>6</Lines>
  <Paragraphs>1</Paragraphs>
  <ScaleCrop>false</ScaleCrop>
  <HeadingPairs>
    <vt:vector size="8" baseType="variant">
      <vt:variant>
        <vt:lpstr>Titel</vt:lpstr>
      </vt:variant>
      <vt:variant>
        <vt:i4>1</vt:i4>
      </vt:variant>
      <vt:variant>
        <vt:lpstr>Überschriften</vt:lpstr>
      </vt:variant>
      <vt:variant>
        <vt:i4>2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6" baseType="lpstr">
      <vt:lpstr/>
      <vt:lpstr>    &lt;Günther Bräuherr&gt;</vt:lpstr>
      <vt:lpstr>        &lt;10.01.201&gt;</vt:lpstr>
      <vt:lpstr/>
      <vt:lpstr>    &lt;[Ihr Name]&gt;</vt:lpstr>
      <vt:lpstr>        &lt;[Datum auswählen]&gt;</vt:lpstr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6</cp:revision>
  <cp:lastPrinted>2012-01-23T07:36:00Z</cp:lastPrinted>
  <dcterms:created xsi:type="dcterms:W3CDTF">2012-01-23T06:47:00Z</dcterms:created>
  <dcterms:modified xsi:type="dcterms:W3CDTF">2012-02-01T10:57:00Z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TC101695629990</vt:lpwstr>
  </property>
</Properties>
</file>