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909" w:rsidRPr="004858B9" w:rsidRDefault="004858B9" w:rsidP="004858B9">
      <w:pPr>
        <w:pStyle w:val="Firmenname"/>
        <w:framePr w:w="3822" w:h="2436" w:wrap="notBeside" w:hAnchor="page" w:x="1518" w:y="365"/>
        <w:rPr>
          <w:rFonts w:ascii="Matura MT Script Capitals" w:hAnsi="Matura MT Script Capitals"/>
          <w:b/>
          <w:i/>
          <w:color w:val="0000FF"/>
          <w:sz w:val="44"/>
        </w:rPr>
      </w:pPr>
      <w:r w:rsidRPr="004858B9">
        <w:rPr>
          <w:rFonts w:ascii="Trialogo" w:hAnsi="Trialogo"/>
          <w:b/>
          <w:i/>
          <w:color w:val="0000FF"/>
        </w:rPr>
        <w:t>VILLA CHALIKIA</w:t>
      </w:r>
      <w:r w:rsidR="00B52909" w:rsidRPr="004858B9">
        <w:rPr>
          <w:rFonts w:ascii="Trialogo" w:hAnsi="Trialogo"/>
          <w:b/>
          <w:i/>
          <w:color w:val="0000FF"/>
        </w:rPr>
        <w:t xml:space="preserve"> </w:t>
      </w:r>
    </w:p>
    <w:p w:rsidR="00B52909" w:rsidRDefault="00B52909" w:rsidP="004858B9">
      <w:pPr>
        <w:pStyle w:val="Firmenname"/>
        <w:framePr w:w="3822" w:h="2436" w:wrap="notBeside" w:hAnchor="page" w:x="1518" w:y="365"/>
        <w:rPr>
          <w:rFonts w:ascii="Comic Sans MS" w:hAnsi="Comic Sans MS"/>
          <w:color w:val="0000FF"/>
        </w:rPr>
      </w:pPr>
    </w:p>
    <w:p w:rsidR="00B52909" w:rsidRDefault="00B52909" w:rsidP="004858B9">
      <w:pPr>
        <w:pStyle w:val="Firmenname"/>
        <w:framePr w:w="3822" w:h="2436" w:wrap="notBeside" w:hAnchor="page" w:x="1518" w:y="365"/>
        <w:rPr>
          <w:rFonts w:ascii="Comic Sans MS" w:hAnsi="Comic Sans MS"/>
          <w:color w:val="0000FF"/>
        </w:rPr>
      </w:pPr>
    </w:p>
    <w:p w:rsidR="00B52909" w:rsidRPr="00CA16D9" w:rsidRDefault="00B52909" w:rsidP="00CA16D9">
      <w:pPr>
        <w:pStyle w:val="Absender"/>
        <w:framePr w:w="4766" w:wrap="notBeside" w:hAnchor="page" w:x="6021" w:y="280"/>
        <w:rPr>
          <w:rFonts w:ascii="Comic Sans MS" w:hAnsi="Comic Sans MS"/>
          <w:color w:val="0000FF"/>
          <w:sz w:val="20"/>
          <w:lang w:val="en-GB"/>
        </w:rPr>
      </w:pPr>
      <w:r w:rsidRPr="00CA16D9">
        <w:rPr>
          <w:rFonts w:ascii="Comic Sans MS" w:hAnsi="Comic Sans MS"/>
          <w:color w:val="0000FF"/>
          <w:sz w:val="20"/>
          <w:lang w:val="en-GB"/>
        </w:rPr>
        <w:t xml:space="preserve">Van Olmen Paul </w:t>
      </w:r>
      <w:proofErr w:type="gramStart"/>
      <w:r w:rsidRPr="00CA16D9">
        <w:rPr>
          <w:rFonts w:ascii="Comic Sans MS" w:hAnsi="Comic Sans MS"/>
          <w:color w:val="0000FF"/>
          <w:sz w:val="20"/>
          <w:lang w:val="en-GB"/>
        </w:rPr>
        <w:t>&amp;  Chantal</w:t>
      </w:r>
      <w:proofErr w:type="gramEnd"/>
    </w:p>
    <w:p w:rsidR="00B52909" w:rsidRPr="00CA16D9" w:rsidRDefault="00B52909" w:rsidP="00CA16D9">
      <w:pPr>
        <w:pStyle w:val="Absender"/>
        <w:framePr w:w="4766" w:wrap="notBeside" w:hAnchor="page" w:x="6021" w:y="280"/>
        <w:rPr>
          <w:rFonts w:ascii="Comic Sans MS" w:hAnsi="Comic Sans MS"/>
          <w:color w:val="0000FF"/>
          <w:sz w:val="20"/>
          <w:lang w:val="en-GB"/>
        </w:rPr>
      </w:pPr>
      <w:r w:rsidRPr="00CA16D9">
        <w:rPr>
          <w:rFonts w:ascii="Comic Sans MS" w:hAnsi="Comic Sans MS"/>
          <w:color w:val="0000FF"/>
          <w:sz w:val="20"/>
          <w:lang w:val="en-GB"/>
        </w:rPr>
        <w:t xml:space="preserve">PB 82 </w:t>
      </w:r>
    </w:p>
    <w:p w:rsidR="00B52909" w:rsidRPr="00CA16D9" w:rsidRDefault="00B52909" w:rsidP="00CA16D9">
      <w:pPr>
        <w:pStyle w:val="Absender"/>
        <w:framePr w:w="4766" w:wrap="notBeside" w:hAnchor="page" w:x="6021" w:y="280"/>
        <w:rPr>
          <w:rFonts w:ascii="Comic Sans MS" w:hAnsi="Comic Sans MS"/>
          <w:color w:val="800080"/>
          <w:sz w:val="20"/>
          <w:lang w:val="it-IT"/>
        </w:rPr>
      </w:pPr>
      <w:r w:rsidRPr="00CA16D9">
        <w:rPr>
          <w:rFonts w:ascii="Comic Sans MS" w:hAnsi="Comic Sans MS"/>
          <w:color w:val="800080"/>
          <w:sz w:val="20"/>
          <w:lang w:val="it-IT"/>
        </w:rPr>
        <w:t>70200 Kamilari</w:t>
      </w:r>
    </w:p>
    <w:p w:rsidR="00B52909" w:rsidRPr="00CA16D9" w:rsidRDefault="00B52909" w:rsidP="00CA16D9">
      <w:pPr>
        <w:pStyle w:val="Absender"/>
        <w:framePr w:w="4766" w:wrap="notBeside" w:hAnchor="page" w:x="6021" w:y="280"/>
        <w:rPr>
          <w:rFonts w:ascii="Comic Sans MS" w:hAnsi="Comic Sans MS"/>
          <w:color w:val="0000FF"/>
          <w:sz w:val="20"/>
          <w:lang w:val="it-IT"/>
        </w:rPr>
      </w:pPr>
      <w:r w:rsidRPr="00CA16D9">
        <w:rPr>
          <w:rFonts w:ascii="Comic Sans MS" w:hAnsi="Comic Sans MS"/>
          <w:color w:val="800080"/>
          <w:sz w:val="20"/>
          <w:lang w:val="it-IT"/>
        </w:rPr>
        <w:t>Herakleon Kreta Greece</w:t>
      </w:r>
    </w:p>
    <w:p w:rsidR="00B52909" w:rsidRPr="00CA16D9" w:rsidRDefault="00B52909" w:rsidP="00CA16D9">
      <w:pPr>
        <w:pStyle w:val="Absender"/>
        <w:framePr w:w="4766" w:wrap="notBeside" w:hAnchor="page" w:x="6021" w:y="280"/>
        <w:rPr>
          <w:rFonts w:ascii="Comic Sans MS" w:hAnsi="Comic Sans MS"/>
          <w:color w:val="0000FF"/>
          <w:sz w:val="20"/>
          <w:lang w:val="it-IT"/>
        </w:rPr>
      </w:pPr>
      <w:proofErr w:type="gramStart"/>
      <w:r w:rsidRPr="00CA16D9">
        <w:rPr>
          <w:rFonts w:ascii="Comic Sans MS" w:hAnsi="Comic Sans MS"/>
          <w:color w:val="0000FF"/>
          <w:sz w:val="20"/>
          <w:lang w:val="it-IT"/>
        </w:rPr>
        <w:t>Tel.Nr.</w:t>
      </w:r>
      <w:proofErr w:type="gramEnd"/>
      <w:r w:rsidRPr="00CA16D9">
        <w:rPr>
          <w:rFonts w:ascii="Comic Sans MS" w:hAnsi="Comic Sans MS"/>
          <w:color w:val="0000FF"/>
          <w:sz w:val="20"/>
          <w:lang w:val="it-IT"/>
        </w:rPr>
        <w:t xml:space="preserve"> 0030/2892042204</w:t>
      </w:r>
    </w:p>
    <w:p w:rsidR="00B52909" w:rsidRPr="00CA16D9" w:rsidRDefault="00B52909" w:rsidP="00CA16D9">
      <w:pPr>
        <w:pStyle w:val="Absender"/>
        <w:framePr w:w="4766" w:wrap="notBeside" w:hAnchor="page" w:x="6021" w:y="280"/>
        <w:rPr>
          <w:rFonts w:ascii="Comic Sans MS" w:hAnsi="Comic Sans MS"/>
          <w:color w:val="0000FF"/>
          <w:sz w:val="20"/>
          <w:lang w:val="it-IT"/>
        </w:rPr>
      </w:pPr>
      <w:r w:rsidRPr="00CA16D9">
        <w:rPr>
          <w:rFonts w:ascii="Comic Sans MS" w:hAnsi="Comic Sans MS"/>
          <w:color w:val="0000FF"/>
          <w:sz w:val="20"/>
          <w:lang w:val="it-IT"/>
        </w:rPr>
        <w:t>E-mail: vanolmen@otenet.gr</w:t>
      </w:r>
    </w:p>
    <w:p w:rsidR="00B52909" w:rsidRPr="00CA16D9" w:rsidRDefault="00B52909" w:rsidP="00CA16D9">
      <w:pPr>
        <w:pStyle w:val="Absender"/>
        <w:framePr w:w="4766" w:wrap="notBeside" w:hAnchor="page" w:x="6021" w:y="280"/>
        <w:rPr>
          <w:rFonts w:ascii="Comic Sans MS" w:hAnsi="Comic Sans MS"/>
          <w:color w:val="0000FF"/>
          <w:sz w:val="20"/>
        </w:rPr>
      </w:pPr>
    </w:p>
    <w:p w:rsidR="00B52909" w:rsidRDefault="00CA16D9">
      <w:pPr>
        <w:pStyle w:val="berschrift1"/>
        <w:rPr>
          <w:sz w:val="20"/>
        </w:rPr>
      </w:pPr>
      <w:r>
        <w:rPr>
          <w:sz w:val="20"/>
        </w:rPr>
        <w:t>R</w:t>
      </w:r>
      <w:r w:rsidR="00B52909">
        <w:rPr>
          <w:sz w:val="20"/>
        </w:rPr>
        <w:t>EISEANMELDUNG UND MIETVERTRAG</w:t>
      </w:r>
    </w:p>
    <w:p w:rsidR="00B52909" w:rsidRDefault="00B52909">
      <w:pPr>
        <w:rPr>
          <w:b/>
        </w:rPr>
      </w:pPr>
    </w:p>
    <w:p w:rsidR="004858B9" w:rsidRDefault="00B52909">
      <w:r>
        <w:t>Hiermit mieten wir für den Zeitraum vom</w:t>
      </w:r>
      <w:r w:rsidR="003F64C3">
        <w:t xml:space="preserve"> </w:t>
      </w:r>
      <w:r w:rsidR="007C33D5">
        <w:t>4.09.2011</w:t>
      </w:r>
      <w:r w:rsidR="003F64C3">
        <w:t xml:space="preserve"> bis </w:t>
      </w:r>
      <w:r w:rsidR="007C33D5">
        <w:t>16.09.2011</w:t>
      </w:r>
      <w:r>
        <w:t xml:space="preserve"> </w:t>
      </w:r>
    </w:p>
    <w:p w:rsidR="00B52909" w:rsidRDefault="00B52909">
      <w:r>
        <w:t xml:space="preserve">für beide Seiten verbindlich den im Internet  beschriebenen privaten </w:t>
      </w:r>
      <w:r w:rsidR="004858B9">
        <w:t>Villa Chalikia</w:t>
      </w:r>
      <w:r>
        <w:t xml:space="preserve"> in Südkreta, Kamilari von Paul &amp; Chantal van Olmen. Das Haus besteht aus </w:t>
      </w:r>
      <w:r w:rsidR="004858B9">
        <w:t xml:space="preserve">2 </w:t>
      </w:r>
      <w:r>
        <w:t xml:space="preserve">Schlafzimmern, einem Wohn-, Eßzimmer, Stereoanlage, Küche, und </w:t>
      </w:r>
      <w:r w:rsidR="004858B9">
        <w:t>zwei</w:t>
      </w:r>
      <w:r>
        <w:t xml:space="preserve"> Bad</w:t>
      </w:r>
      <w:r w:rsidR="004858B9">
        <w:t>ezimmer</w:t>
      </w:r>
      <w:r>
        <w:t xml:space="preserve"> mit Dusche. Ferner ist ein Swimmingpool mit Liegefläche und </w:t>
      </w:r>
      <w:r w:rsidR="004858B9">
        <w:t>4</w:t>
      </w:r>
      <w:r>
        <w:t xml:space="preserve"> Liegestühlen  vorhanden. </w:t>
      </w:r>
    </w:p>
    <w:p w:rsidR="00B52909" w:rsidRDefault="00B52909"/>
    <w:p w:rsidR="00B52909" w:rsidRDefault="00B52909">
      <w:r>
        <w:t>Das Haus wird von folgenden</w:t>
      </w:r>
      <w:r w:rsidR="007C33D5">
        <w:t xml:space="preserve"> </w:t>
      </w:r>
      <w:r>
        <w:t xml:space="preserve">Personen </w:t>
      </w:r>
      <w:r w:rsidR="007C33D5">
        <w:t xml:space="preserve">(2) </w:t>
      </w:r>
      <w:r>
        <w:t>belegt werden:</w:t>
      </w:r>
    </w:p>
    <w:p w:rsidR="00B52909" w:rsidRDefault="00B5290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06"/>
        <w:gridCol w:w="4606"/>
      </w:tblGrid>
      <w:tr w:rsidR="00B52909">
        <w:tblPrEx>
          <w:tblCellMar>
            <w:top w:w="0" w:type="dxa"/>
            <w:bottom w:w="0" w:type="dxa"/>
          </w:tblCellMar>
        </w:tblPrEx>
        <w:tc>
          <w:tcPr>
            <w:tcW w:w="4606" w:type="dxa"/>
          </w:tcPr>
          <w:p w:rsidR="00B52909" w:rsidRDefault="00B52909">
            <w:pPr>
              <w:jc w:val="center"/>
            </w:pPr>
            <w:r>
              <w:t>Familienname</w:t>
            </w:r>
          </w:p>
        </w:tc>
        <w:tc>
          <w:tcPr>
            <w:tcW w:w="4606" w:type="dxa"/>
          </w:tcPr>
          <w:p w:rsidR="00B52909" w:rsidRDefault="00B52909">
            <w:pPr>
              <w:jc w:val="center"/>
            </w:pPr>
            <w:r>
              <w:t>Vorname</w:t>
            </w:r>
          </w:p>
        </w:tc>
      </w:tr>
      <w:tr w:rsidR="00B52909">
        <w:tblPrEx>
          <w:tblCellMar>
            <w:top w:w="0" w:type="dxa"/>
            <w:bottom w:w="0" w:type="dxa"/>
          </w:tblCellMar>
        </w:tblPrEx>
        <w:tc>
          <w:tcPr>
            <w:tcW w:w="4606" w:type="dxa"/>
          </w:tcPr>
          <w:p w:rsidR="00B52909" w:rsidRDefault="007D59E7" w:rsidP="007C33D5">
            <w:r>
              <w:t>Brä</w:t>
            </w:r>
            <w:r w:rsidR="007C33D5">
              <w:t>uherr</w:t>
            </w:r>
          </w:p>
        </w:tc>
        <w:tc>
          <w:tcPr>
            <w:tcW w:w="4606" w:type="dxa"/>
          </w:tcPr>
          <w:p w:rsidR="00B52909" w:rsidRDefault="007D59E7">
            <w:r>
              <w:t>Gü</w:t>
            </w:r>
            <w:r w:rsidR="007C33D5">
              <w:t>nther</w:t>
            </w:r>
          </w:p>
        </w:tc>
      </w:tr>
      <w:tr w:rsidR="00B52909">
        <w:tblPrEx>
          <w:tblCellMar>
            <w:top w:w="0" w:type="dxa"/>
            <w:bottom w:w="0" w:type="dxa"/>
          </w:tblCellMar>
        </w:tblPrEx>
        <w:tc>
          <w:tcPr>
            <w:tcW w:w="4606" w:type="dxa"/>
          </w:tcPr>
          <w:p w:rsidR="00B52909" w:rsidRDefault="007D59E7">
            <w:r>
              <w:t>Bräuherr</w:t>
            </w:r>
          </w:p>
        </w:tc>
        <w:tc>
          <w:tcPr>
            <w:tcW w:w="4606" w:type="dxa"/>
          </w:tcPr>
          <w:p w:rsidR="00B52909" w:rsidRDefault="007D59E7">
            <w:r>
              <w:t>Ingrid</w:t>
            </w:r>
          </w:p>
        </w:tc>
      </w:tr>
      <w:tr w:rsidR="00B52909">
        <w:tblPrEx>
          <w:tblCellMar>
            <w:top w:w="0" w:type="dxa"/>
            <w:bottom w:w="0" w:type="dxa"/>
          </w:tblCellMar>
        </w:tblPrEx>
        <w:tc>
          <w:tcPr>
            <w:tcW w:w="4606" w:type="dxa"/>
          </w:tcPr>
          <w:p w:rsidR="00B52909" w:rsidRDefault="00B52909"/>
        </w:tc>
        <w:tc>
          <w:tcPr>
            <w:tcW w:w="4606" w:type="dxa"/>
          </w:tcPr>
          <w:p w:rsidR="00B52909" w:rsidRDefault="00B52909"/>
        </w:tc>
      </w:tr>
      <w:tr w:rsidR="00B52909">
        <w:tblPrEx>
          <w:tblCellMar>
            <w:top w:w="0" w:type="dxa"/>
            <w:bottom w:w="0" w:type="dxa"/>
          </w:tblCellMar>
        </w:tblPrEx>
        <w:tc>
          <w:tcPr>
            <w:tcW w:w="4606" w:type="dxa"/>
          </w:tcPr>
          <w:p w:rsidR="00B52909" w:rsidRDefault="00B52909">
            <w:r>
              <w:t xml:space="preserve"> </w:t>
            </w:r>
          </w:p>
        </w:tc>
        <w:tc>
          <w:tcPr>
            <w:tcW w:w="4606" w:type="dxa"/>
          </w:tcPr>
          <w:p w:rsidR="00B52909" w:rsidRDefault="00B52909">
            <w:r>
              <w:t xml:space="preserve"> </w:t>
            </w:r>
          </w:p>
        </w:tc>
      </w:tr>
    </w:tbl>
    <w:p w:rsidR="00B52909" w:rsidRDefault="00B52909"/>
    <w:p w:rsidR="00B52909" w:rsidRDefault="00B52909">
      <w:r>
        <w:t>Anschrift des Anmelders evtl. ergänzen</w:t>
      </w:r>
    </w:p>
    <w:p w:rsidR="00B52909" w:rsidRDefault="00B52909"/>
    <w:p w:rsidR="00944CBE" w:rsidRDefault="00B52909">
      <w:r>
        <w:t xml:space="preserve">Straße: </w:t>
      </w:r>
      <w:r w:rsidR="007D59E7">
        <w:tab/>
      </w:r>
      <w:r w:rsidR="007D59E7">
        <w:tab/>
        <w:t>Raiffeisenstrasse 7</w:t>
      </w:r>
    </w:p>
    <w:p w:rsidR="00B52909" w:rsidRDefault="00B52909">
      <w:r>
        <w:t xml:space="preserve">PLZ:      </w:t>
      </w:r>
      <w:r w:rsidR="007D59E7">
        <w:tab/>
      </w:r>
      <w:r w:rsidR="007D59E7">
        <w:tab/>
        <w:t>85134</w:t>
      </w:r>
    </w:p>
    <w:p w:rsidR="00B52909" w:rsidRDefault="00B52909">
      <w:r>
        <w:t>Wohnort:</w:t>
      </w:r>
      <w:r w:rsidR="007D59E7">
        <w:tab/>
        <w:t>Stammham</w:t>
      </w:r>
      <w:r>
        <w:t xml:space="preserve">  </w:t>
      </w:r>
    </w:p>
    <w:p w:rsidR="00B52909" w:rsidRDefault="00B52909"/>
    <w:p w:rsidR="00B52909" w:rsidRPr="005C2F0A" w:rsidRDefault="00B52909">
      <w:pPr>
        <w:rPr>
          <w:lang w:val="it-IT"/>
        </w:rPr>
      </w:pPr>
      <w:proofErr w:type="gramStart"/>
      <w:r w:rsidRPr="005C2F0A">
        <w:rPr>
          <w:lang w:val="it-IT"/>
        </w:rPr>
        <w:t>Tel.Nr</w:t>
      </w:r>
      <w:proofErr w:type="gramEnd"/>
      <w:r w:rsidR="006834A9" w:rsidRPr="005C2F0A">
        <w:rPr>
          <w:lang w:val="it-IT"/>
        </w:rPr>
        <w:t xml:space="preserve">: </w:t>
      </w:r>
    </w:p>
    <w:p w:rsidR="00B52909" w:rsidRDefault="00B52909">
      <w:pPr>
        <w:rPr>
          <w:lang w:val="it-IT"/>
        </w:rPr>
      </w:pPr>
      <w:r>
        <w:rPr>
          <w:lang w:val="it-IT"/>
        </w:rPr>
        <w:t xml:space="preserve">E-mail: </w:t>
      </w:r>
      <w:r w:rsidR="007C33D5">
        <w:rPr>
          <w:lang w:val="it-IT"/>
        </w:rPr>
        <w:t>guenther braeuherr@bmw.de</w:t>
      </w:r>
    </w:p>
    <w:p w:rsidR="00B52909" w:rsidRDefault="00B52909"/>
    <w:p w:rsidR="00B52909" w:rsidRDefault="00B52909">
      <w:r>
        <w:t>Der Mietpreis für den o.g. Zeitraum</w:t>
      </w:r>
      <w:r w:rsidR="007C33D5">
        <w:t>, und belegt mit 2 personen,</w:t>
      </w:r>
      <w:r>
        <w:t xml:space="preserve"> beträgt</w:t>
      </w:r>
      <w:r w:rsidR="003F64C3">
        <w:t xml:space="preserve"> </w:t>
      </w:r>
      <w:r w:rsidR="007C33D5">
        <w:t>1251</w:t>
      </w:r>
      <w:r w:rsidR="00C65314">
        <w:t>,</w:t>
      </w:r>
      <w:r>
        <w:t xml:space="preserve">-- Euro (i.W. </w:t>
      </w:r>
      <w:r w:rsidR="003F64C3">
        <w:t>tauzend</w:t>
      </w:r>
      <w:r w:rsidR="007C33D5">
        <w:t>zweihunderteinundfunfzig</w:t>
      </w:r>
      <w:r>
        <w:t xml:space="preserve">) incl. aller Nebenkosten (z.B. </w:t>
      </w:r>
      <w:r w:rsidR="007C33D5">
        <w:t>6</w:t>
      </w:r>
      <w:r>
        <w:t xml:space="preserve">0,-- Euro für die Endreinigung). Bitte überweisen Sie </w:t>
      </w:r>
      <w:r w:rsidR="004858B9">
        <w:t>3</w:t>
      </w:r>
      <w:r>
        <w:t>00,-- Euro Anzahlung (Konto  u. Kontoinhaber s.u.).  Den Rest (</w:t>
      </w:r>
      <w:r w:rsidR="007C33D5">
        <w:t>951</w:t>
      </w:r>
      <w:r>
        <w:t xml:space="preserve">,--)  bitten wir Sie </w:t>
      </w:r>
      <w:r w:rsidR="00771C57">
        <w:t>6</w:t>
      </w:r>
      <w:r>
        <w:t xml:space="preserve"> Wochen vor Reisebeginn auf das Konto Van Olmen Paul u. Chantal, Nr. 383800579  BLZ 721 200 78 bei der HypoVereinsbank Wolnzach zu überweisen</w:t>
      </w:r>
      <w:r w:rsidR="00511533">
        <w:t>*</w:t>
      </w:r>
      <w:r>
        <w:t xml:space="preserve">. Bei Rücktritt bis </w:t>
      </w:r>
      <w:r w:rsidR="00771C57">
        <w:t xml:space="preserve">6 </w:t>
      </w:r>
      <w:r>
        <w:t xml:space="preserve">Wochen vor Reisebeginn sind  Euro </w:t>
      </w:r>
      <w:r w:rsidR="004858B9">
        <w:t>3</w:t>
      </w:r>
      <w:r>
        <w:t xml:space="preserve">00,-- als Stornogebühr fällig. Nach dieser Zeit werden 100 % des Mietpreises ohne Kaution und Nebenkosten berechnet, außer es wird ein anderer Mieter für den gebuchten Zeitraum benannt. Es empfiehlt sich generell eine Reiserücktrittsversicherung für die </w:t>
      </w:r>
      <w:proofErr w:type="gramStart"/>
      <w:r>
        <w:t>gesamte</w:t>
      </w:r>
      <w:proofErr w:type="gramEnd"/>
      <w:r>
        <w:t xml:space="preserve"> Kosten (Flug, Haus ect.) abzuschließen.</w:t>
      </w:r>
    </w:p>
    <w:p w:rsidR="00B52909" w:rsidRDefault="009F5ED0">
      <w:r>
        <w:t xml:space="preserve">Supplement Airco = 3euro pro tag pro </w:t>
      </w:r>
      <w:r w:rsidR="006263BC">
        <w:t>airco</w:t>
      </w:r>
      <w:r>
        <w:t>; vorort abzurechnen.</w:t>
      </w:r>
    </w:p>
    <w:p w:rsidR="00B52909" w:rsidRDefault="00B52909"/>
    <w:p w:rsidR="00B52909" w:rsidRDefault="00B52909">
      <w:r>
        <w:t xml:space="preserve">Mir ist bekannt, dass im Reisepreis keine Zusatzleistungen wie Flug, Transfer, Reiserücktrittsversicherung etc. enthalten sind. Für vom Mieter oder von einem seiner Mitreisenden oder Besuchern </w:t>
      </w:r>
      <w:proofErr w:type="gramStart"/>
      <w:r>
        <w:t>verursachten</w:t>
      </w:r>
      <w:proofErr w:type="gramEnd"/>
      <w:r>
        <w:t xml:space="preserve"> Schäden am Haus oder am Inventar haftet der Anmelder. Diese sind dem Vermieter unverzüglich anzuzeigen. Für Unfälle oder sonstige Schäden kommt der Vermieter nicht auf. Aufgrund der Trockenheit darf im Freien auf keinen Fall ein Feuer gemacht werden.</w:t>
      </w:r>
    </w:p>
    <w:p w:rsidR="00B52909" w:rsidRDefault="00B52909"/>
    <w:p w:rsidR="00B52909" w:rsidRDefault="00B52909">
      <w:r>
        <w:t xml:space="preserve">Der Mieter verpflichtet sich das Haus pfleglich und schonend zu behandeln, sowie das Haus nur zu dem vertraglich bestimmten Zweck zu benutzen. </w:t>
      </w:r>
    </w:p>
    <w:p w:rsidR="00B52909" w:rsidRDefault="00B52909">
      <w:r>
        <w:t>Das Haus ist am Anreisetag ab 15.00 Uhr bezugsfertig und muss am Abreisetag bis 10.00 Uhr geräumt werden.</w:t>
      </w:r>
    </w:p>
    <w:p w:rsidR="00CA16D9" w:rsidRDefault="00CA16D9"/>
    <w:p w:rsidR="00B52909" w:rsidRDefault="00CA16D9">
      <w:r>
        <w:t xml:space="preserve">Fuer </w:t>
      </w:r>
      <w:proofErr w:type="gramStart"/>
      <w:r>
        <w:t>Unfalle</w:t>
      </w:r>
      <w:proofErr w:type="gramEnd"/>
      <w:r>
        <w:t xml:space="preserve"> in Haus, Garten oder Pool uebernimmt der Vermieter keine Haftung. Poolnutzung erfolgt auf eigene Gefahr.</w:t>
      </w:r>
    </w:p>
    <w:p w:rsidR="00B52909" w:rsidRDefault="00B52909"/>
    <w:p w:rsidR="00B52909" w:rsidRPr="00511533" w:rsidRDefault="00511533">
      <w:pPr>
        <w:rPr>
          <w:rFonts w:ascii="English111 Vivace BT" w:hAnsi="English111 Vivace BT"/>
          <w:sz w:val="32"/>
          <w:szCs w:val="32"/>
        </w:rPr>
      </w:pPr>
      <w:r>
        <w:tab/>
      </w:r>
      <w:r>
        <w:tab/>
      </w:r>
      <w:r>
        <w:tab/>
      </w:r>
      <w:r>
        <w:tab/>
      </w:r>
      <w:r>
        <w:tab/>
      </w:r>
      <w:r>
        <w:tab/>
      </w:r>
      <w:r>
        <w:tab/>
      </w:r>
      <w:r>
        <w:rPr>
          <w:rFonts w:ascii="English111 Vivace BT" w:hAnsi="English111 Vivace BT"/>
          <w:sz w:val="32"/>
          <w:szCs w:val="32"/>
        </w:rPr>
        <w:t>P. Van Olmen</w:t>
      </w:r>
    </w:p>
    <w:p w:rsidR="00B52909" w:rsidRDefault="00B52909"/>
    <w:p w:rsidR="00B52909" w:rsidRDefault="00B52909">
      <w:r>
        <w:t>_________________</w:t>
      </w:r>
      <w:r>
        <w:tab/>
      </w:r>
      <w:r>
        <w:tab/>
      </w:r>
      <w:r>
        <w:tab/>
      </w:r>
      <w:r>
        <w:tab/>
      </w:r>
      <w:r>
        <w:tab/>
        <w:t>_________________</w:t>
      </w:r>
    </w:p>
    <w:p w:rsidR="00B52909" w:rsidRDefault="00B52909">
      <w:r>
        <w:t>Unterschrift Anmelder</w:t>
      </w:r>
      <w:r>
        <w:tab/>
      </w:r>
      <w:r>
        <w:tab/>
      </w:r>
      <w:r>
        <w:tab/>
      </w:r>
      <w:r>
        <w:tab/>
      </w:r>
      <w:r>
        <w:tab/>
        <w:t>Unterschrift Vermieter</w:t>
      </w:r>
    </w:p>
    <w:p w:rsidR="00B52909" w:rsidRDefault="00B52909"/>
    <w:p w:rsidR="00B52909" w:rsidRDefault="00B52909"/>
    <w:p w:rsidR="00B52909" w:rsidRDefault="00B52909">
      <w:r>
        <w:t xml:space="preserve">PS: Das Haus erreichen Sie, wenn Sie vom Flughafen aus die autobahnähnliche Straße Richtung Chania nehmen. Sie </w:t>
      </w:r>
      <w:r w:rsidR="006263BC">
        <w:t xml:space="preserve">nehmen </w:t>
      </w:r>
      <w:r>
        <w:t xml:space="preserve">die Ausfahrt Richtung Mires. Auf dieser Straße bleibend erreichen Sie Mires nach ca. 50 Km.  Kurz vor  Ortsmitte biegen Sie links in Richtung  Matala ab. </w:t>
      </w:r>
    </w:p>
    <w:p w:rsidR="0035417B" w:rsidRDefault="00B52909">
      <w:r>
        <w:t>Nach ca. 300 m müssen Sie nochmals links und nach ein paar Kilometer nochmals rechts in Richtung Matala abbiegen. Ca. 5 Kilometer vor Matala geht es rechts nach Kamilari.</w:t>
      </w:r>
    </w:p>
    <w:p w:rsidR="0035417B" w:rsidRDefault="006263BC" w:rsidP="0035417B">
      <w:r>
        <w:t>S</w:t>
      </w:r>
      <w:r w:rsidR="0035417B">
        <w:t>ie fahren bis am Ortseingang un</w:t>
      </w:r>
      <w:r>
        <w:t>d</w:t>
      </w:r>
      <w:r w:rsidR="0035417B">
        <w:t xml:space="preserve"> biegen gleich nach das Friedhof rechts ab und folgen die Asphaltstrasse bis unten; wo die strasse Links abbiegt drehen sie rechts hoch</w:t>
      </w:r>
      <w:r>
        <w:t xml:space="preserve"> (schmale Betonstrasse)</w:t>
      </w:r>
      <w:r w:rsidR="0035417B">
        <w:t xml:space="preserve"> </w:t>
      </w:r>
      <w:r>
        <w:t xml:space="preserve">nach </w:t>
      </w:r>
      <w:r w:rsidR="0035417B">
        <w:t xml:space="preserve">oben und dann </w:t>
      </w:r>
      <w:r>
        <w:t xml:space="preserve">nach ca. 100 m. </w:t>
      </w:r>
      <w:r w:rsidR="0035417B">
        <w:t>links.</w:t>
      </w:r>
    </w:p>
    <w:p w:rsidR="00B52909" w:rsidRDefault="00B52909" w:rsidP="0035417B">
      <w:r>
        <w:t>Sollten Sie dies nicht finden,  können Sie jederzeit die obige Telefon-Nr. anrufen.</w:t>
      </w:r>
    </w:p>
    <w:p w:rsidR="00B52909" w:rsidRDefault="00B52909"/>
    <w:p w:rsidR="00B52909" w:rsidRDefault="00B52909"/>
    <w:p w:rsidR="00B52909" w:rsidRDefault="00511533">
      <w:r>
        <w:t>*Fuer Zahlungen aus dem Ausland:</w:t>
      </w:r>
    </w:p>
    <w:p w:rsidR="00511533" w:rsidRPr="00511533" w:rsidRDefault="00511533">
      <w:pPr>
        <w:rPr>
          <w:lang w:val="nl-NL"/>
        </w:rPr>
      </w:pPr>
      <w:r w:rsidRPr="00511533">
        <w:rPr>
          <w:lang w:val="nl-NL"/>
        </w:rPr>
        <w:t>IBAN: DE90 7212 0078 0383 8005 79</w:t>
      </w:r>
    </w:p>
    <w:p w:rsidR="00511533" w:rsidRPr="00511533" w:rsidRDefault="00511533">
      <w:pPr>
        <w:rPr>
          <w:lang w:val="nl-NL"/>
        </w:rPr>
      </w:pPr>
      <w:r w:rsidRPr="00511533">
        <w:rPr>
          <w:lang w:val="nl-NL"/>
        </w:rPr>
        <w:t>SWIFT (BIC) : HYVEDEMM426</w:t>
      </w:r>
    </w:p>
    <w:p w:rsidR="002C6CC5" w:rsidRDefault="004858B9">
      <w:r w:rsidRPr="004858B9">
        <w:t>Moegliche Kosten zu lasten des Mieters</w:t>
      </w:r>
    </w:p>
    <w:p w:rsidR="002C6CC5" w:rsidRDefault="002C6CC5"/>
    <w:p w:rsidR="002C6CC5" w:rsidRDefault="002C6CC5"/>
    <w:p w:rsidR="002C6CC5" w:rsidRPr="002C6CC5" w:rsidRDefault="002C6CC5" w:rsidP="002C6CC5">
      <w:r w:rsidRPr="002C6CC5">
        <w:t xml:space="preserve">es freut uns sehr, daß Sie sich  für einen Urlaub in unserem </w:t>
      </w:r>
      <w:r>
        <w:t>Haus Villa Chalikia</w:t>
      </w:r>
      <w:r w:rsidRPr="002C6CC5">
        <w:t xml:space="preserve"> in Kamilari, Südkreta entschlossen haben. Wir sind uns sicher, daß Sie dort einen erholsamen und schönen Urlaub verbringen werden. Den Schlüssel werden Sie am Haus erhalten. </w:t>
      </w:r>
    </w:p>
    <w:p w:rsidR="002C6CC5" w:rsidRPr="002C6CC5" w:rsidRDefault="002C6CC5" w:rsidP="002C6CC5"/>
    <w:p w:rsidR="002C6CC5" w:rsidRPr="002C6CC5" w:rsidRDefault="002C6CC5" w:rsidP="002C6CC5">
      <w:r w:rsidRPr="002C6CC5">
        <w:t xml:space="preserve">Den beiliegenden Mietvertrag bitten wir Sie unterschrieben an uns zurückzusenden und sich an die vereinbarten Zahlungsmodalitäten zu halten. </w:t>
      </w:r>
    </w:p>
    <w:p w:rsidR="002C6CC5" w:rsidRPr="002C6CC5" w:rsidRDefault="002C6CC5" w:rsidP="002C6CC5"/>
    <w:p w:rsidR="002C6CC5" w:rsidRPr="002C6CC5" w:rsidRDefault="002C6CC5" w:rsidP="002C6CC5">
      <w:r w:rsidRPr="002C6CC5">
        <w:t>Für weitere Fragen stehen wir Ihnen jederzeit zur Verfügung.</w:t>
      </w:r>
    </w:p>
    <w:p w:rsidR="002C6CC5" w:rsidRPr="002C6CC5" w:rsidRDefault="002C6CC5" w:rsidP="002C6CC5"/>
    <w:p w:rsidR="002C6CC5" w:rsidRPr="002C6CC5" w:rsidRDefault="002C6CC5" w:rsidP="002C6CC5">
      <w:r w:rsidRPr="002C6CC5">
        <w:t>Wir wünschen Ihnen viel Vorfreude auf Ihren Kretaurlaub.</w:t>
      </w:r>
    </w:p>
    <w:p w:rsidR="002C6CC5" w:rsidRPr="002C6CC5" w:rsidRDefault="002C6CC5" w:rsidP="002C6CC5"/>
    <w:p w:rsidR="002C6CC5" w:rsidRPr="002C6CC5" w:rsidRDefault="002C6CC5" w:rsidP="002C6CC5">
      <w:r w:rsidRPr="002C6CC5">
        <w:t>Mit freundlichen Grüßen</w:t>
      </w:r>
    </w:p>
    <w:p w:rsidR="002C6CC5" w:rsidRPr="002C6CC5" w:rsidRDefault="002C6CC5" w:rsidP="002C6CC5"/>
    <w:p w:rsidR="002C6CC5" w:rsidRPr="002C6CC5" w:rsidRDefault="002C6CC5" w:rsidP="002C6CC5">
      <w:pPr>
        <w:pStyle w:val="berschrift7"/>
        <w:rPr>
          <w:rFonts w:ascii="Arial" w:hAnsi="Arial"/>
          <w:spacing w:val="-5"/>
          <w:kern w:val="0"/>
          <w:sz w:val="20"/>
        </w:rPr>
      </w:pPr>
      <w:r w:rsidRPr="002C6CC5">
        <w:rPr>
          <w:rFonts w:ascii="Arial" w:hAnsi="Arial"/>
          <w:spacing w:val="-5"/>
          <w:kern w:val="0"/>
          <w:sz w:val="20"/>
        </w:rPr>
        <w:t>Van Olmen Paul u. Chantal</w:t>
      </w:r>
    </w:p>
    <w:p w:rsidR="002C6CC5" w:rsidRPr="002C6CC5" w:rsidRDefault="002C6CC5" w:rsidP="002C6CC5"/>
    <w:p w:rsidR="002C6CC5" w:rsidRPr="002C6CC5" w:rsidRDefault="002C6CC5" w:rsidP="002C6CC5"/>
    <w:p w:rsidR="002C6CC5" w:rsidRPr="002C6CC5" w:rsidRDefault="002C6CC5" w:rsidP="002C6CC5"/>
    <w:p w:rsidR="002C6CC5" w:rsidRPr="002C6CC5" w:rsidRDefault="002C6CC5" w:rsidP="002C6CC5">
      <w:pPr>
        <w:pStyle w:val="Betreffzeile"/>
        <w:spacing w:before="240" w:after="240"/>
      </w:pPr>
      <w:r w:rsidRPr="002C6CC5">
        <w:t>PS: Wir würden uns freuen, wenn Sie nach Ihrem Urlaub kurze Eindrücke (sowohl positive als auch negative) schildern, sowie Ihr Urlaubsdomizil an Freunde weiterempfehlen könnten.</w:t>
      </w:r>
    </w:p>
    <w:p w:rsidR="002C6CC5" w:rsidRDefault="002C6CC5" w:rsidP="002C6CC5">
      <w:pPr>
        <w:pStyle w:val="Anrede"/>
      </w:pPr>
    </w:p>
    <w:p w:rsidR="00B52909" w:rsidRPr="004858B9" w:rsidRDefault="00B52909">
      <w:pPr>
        <w:rPr>
          <w:sz w:val="16"/>
        </w:rPr>
      </w:pPr>
      <w:r w:rsidRPr="004858B9">
        <w:tab/>
      </w:r>
      <w:r w:rsidRPr="004858B9">
        <w:tab/>
      </w:r>
      <w:r w:rsidRPr="004858B9">
        <w:tab/>
      </w:r>
      <w:r w:rsidRPr="004858B9">
        <w:tab/>
      </w:r>
      <w:r w:rsidRPr="004858B9">
        <w:tab/>
      </w:r>
    </w:p>
    <w:sectPr w:rsidR="00B52909" w:rsidRPr="004858B9">
      <w:type w:val="continuous"/>
      <w:pgSz w:w="11906" w:h="16838" w:code="1"/>
      <w:pgMar w:top="2552" w:right="1418" w:bottom="1134" w:left="1418" w:header="958" w:footer="95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6FFC" w:rsidRDefault="00246FFC">
      <w:r>
        <w:separator/>
      </w:r>
    </w:p>
  </w:endnote>
  <w:endnote w:type="continuationSeparator" w:id="0">
    <w:p w:rsidR="00246FFC" w:rsidRDefault="00246F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Matura MT Script Capitals">
    <w:panose1 w:val="03020802060602070202"/>
    <w:charset w:val="00"/>
    <w:family w:val="script"/>
    <w:pitch w:val="variable"/>
    <w:sig w:usb0="00000003" w:usb1="00000000" w:usb2="00000000" w:usb3="00000000" w:csb0="00000001" w:csb1="00000000"/>
  </w:font>
  <w:font w:name="Trialogo">
    <w:altName w:val="Courier New"/>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English111 Vivace BT">
    <w:altName w:val="Mistral"/>
    <w:charset w:val="00"/>
    <w:family w:val="script"/>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6FFC" w:rsidRDefault="00246FFC">
      <w:r>
        <w:separator/>
      </w:r>
    </w:p>
  </w:footnote>
  <w:footnote w:type="continuationSeparator" w:id="0">
    <w:p w:rsidR="00246FFC" w:rsidRDefault="00246F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911AA6"/>
    <w:multiLevelType w:val="hybridMultilevel"/>
    <w:tmpl w:val="DB140E18"/>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9"/>
  <w:embedSystemFonts/>
  <w:proofState w:grammar="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54105"/>
    <w:rsid w:val="0004046D"/>
    <w:rsid w:val="00050011"/>
    <w:rsid w:val="00086517"/>
    <w:rsid w:val="000E5C61"/>
    <w:rsid w:val="000F2F32"/>
    <w:rsid w:val="00111DA1"/>
    <w:rsid w:val="00147E1F"/>
    <w:rsid w:val="00246FFC"/>
    <w:rsid w:val="002A4E6B"/>
    <w:rsid w:val="002C6CC5"/>
    <w:rsid w:val="0035417B"/>
    <w:rsid w:val="00394035"/>
    <w:rsid w:val="003F64C3"/>
    <w:rsid w:val="00441949"/>
    <w:rsid w:val="004858B9"/>
    <w:rsid w:val="00511533"/>
    <w:rsid w:val="005C2F0A"/>
    <w:rsid w:val="006263BC"/>
    <w:rsid w:val="006834A9"/>
    <w:rsid w:val="006E0B0F"/>
    <w:rsid w:val="006E0E88"/>
    <w:rsid w:val="006F58B9"/>
    <w:rsid w:val="00771C57"/>
    <w:rsid w:val="007C33D5"/>
    <w:rsid w:val="007D59E7"/>
    <w:rsid w:val="00944CBE"/>
    <w:rsid w:val="00954105"/>
    <w:rsid w:val="009B7B94"/>
    <w:rsid w:val="009F5ED0"/>
    <w:rsid w:val="00B52909"/>
    <w:rsid w:val="00C65314"/>
    <w:rsid w:val="00CA16D9"/>
    <w:rsid w:val="00D13FA2"/>
    <w:rsid w:val="00E5693A"/>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jc w:val="both"/>
    </w:pPr>
    <w:rPr>
      <w:rFonts w:ascii="Arial" w:hAnsi="Arial"/>
      <w:spacing w:val="-5"/>
    </w:rPr>
  </w:style>
  <w:style w:type="paragraph" w:styleId="berschrift1">
    <w:name w:val="heading 1"/>
    <w:basedOn w:val="Standard"/>
    <w:next w:val="Standard"/>
    <w:qFormat/>
    <w:pPr>
      <w:keepNext/>
      <w:jc w:val="left"/>
      <w:outlineLvl w:val="0"/>
    </w:pPr>
    <w:rPr>
      <w:b/>
      <w:spacing w:val="0"/>
      <w:sz w:val="32"/>
    </w:rPr>
  </w:style>
  <w:style w:type="paragraph" w:styleId="berschrift7">
    <w:name w:val="heading 7"/>
    <w:basedOn w:val="Standard"/>
    <w:next w:val="Standard"/>
    <w:qFormat/>
    <w:pPr>
      <w:keepNext/>
      <w:outlineLvl w:val="6"/>
    </w:pPr>
    <w:rPr>
      <w:rFonts w:ascii="Garamond" w:hAnsi="Garamond"/>
      <w:spacing w:val="0"/>
      <w:kern w:val="18"/>
      <w:sz w:val="24"/>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Anrede">
    <w:name w:val="Salutation"/>
    <w:basedOn w:val="Standard"/>
    <w:next w:val="Standard"/>
    <w:pPr>
      <w:spacing w:before="220" w:after="220" w:line="220" w:lineRule="atLeast"/>
    </w:pPr>
  </w:style>
  <w:style w:type="paragraph" w:styleId="Textkrper">
    <w:name w:val="Body Text"/>
    <w:basedOn w:val="Standard"/>
    <w:pPr>
      <w:spacing w:after="220" w:line="220" w:lineRule="atLeast"/>
    </w:pPr>
  </w:style>
  <w:style w:type="paragraph" w:styleId="Gruformel">
    <w:name w:val="Closing"/>
    <w:basedOn w:val="Standard"/>
    <w:next w:val="Unterschrift"/>
    <w:pPr>
      <w:keepNext/>
      <w:spacing w:after="220" w:line="220" w:lineRule="atLeast"/>
    </w:pPr>
  </w:style>
  <w:style w:type="paragraph" w:styleId="Unterschrift">
    <w:name w:val="Signature"/>
    <w:basedOn w:val="Standard"/>
    <w:next w:val="FirmenunterschriftAbteilung"/>
    <w:pPr>
      <w:keepNext/>
      <w:spacing w:before="720" w:line="220" w:lineRule="atLeast"/>
    </w:pPr>
  </w:style>
  <w:style w:type="paragraph" w:customStyle="1" w:styleId="Firmenname">
    <w:name w:val="Firmenname"/>
    <w:basedOn w:val="Standard"/>
    <w:pPr>
      <w:framePr w:w="3845" w:h="1584" w:hSpace="187" w:vSpace="187" w:wrap="notBeside" w:vAnchor="page" w:hAnchor="margin" w:y="894" w:anchorLock="1"/>
      <w:spacing w:line="280" w:lineRule="atLeast"/>
    </w:pPr>
    <w:rPr>
      <w:rFonts w:ascii="Arial Black" w:hAnsi="Arial Black"/>
      <w:spacing w:val="-25"/>
      <w:sz w:val="32"/>
    </w:rPr>
  </w:style>
  <w:style w:type="paragraph" w:styleId="Datum">
    <w:name w:val="Date"/>
    <w:basedOn w:val="Standard"/>
    <w:next w:val="BriefkopfadresseName"/>
    <w:pPr>
      <w:spacing w:after="220" w:line="220" w:lineRule="atLeast"/>
    </w:pPr>
  </w:style>
  <w:style w:type="paragraph" w:customStyle="1" w:styleId="BriefkopfadresseName">
    <w:name w:val="Briefkopfadresse Name"/>
    <w:basedOn w:val="Standard"/>
    <w:next w:val="Standard"/>
    <w:pPr>
      <w:spacing w:line="220" w:lineRule="atLeast"/>
    </w:pPr>
  </w:style>
  <w:style w:type="paragraph" w:customStyle="1" w:styleId="Absender">
    <w:name w:val="Absender"/>
    <w:basedOn w:val="Standard"/>
    <w:pPr>
      <w:keepLines/>
      <w:framePr w:w="4320" w:h="965" w:hSpace="187" w:vSpace="187" w:wrap="notBeside" w:vAnchor="page" w:hAnchor="margin" w:xAlign="right" w:y="966" w:anchorLock="1"/>
      <w:tabs>
        <w:tab w:val="left" w:pos="2160"/>
      </w:tabs>
      <w:spacing w:line="160" w:lineRule="atLeast"/>
    </w:pPr>
    <w:rPr>
      <w:sz w:val="14"/>
    </w:rPr>
  </w:style>
  <w:style w:type="paragraph" w:customStyle="1" w:styleId="FirmenunterschriftAbteilung">
    <w:name w:val="Firmenunterschrift Abteilung"/>
    <w:basedOn w:val="Unterschrift"/>
    <w:next w:val="Standard"/>
    <w:pPr>
      <w:spacing w:before="0"/>
    </w:pPr>
  </w:style>
  <w:style w:type="paragraph" w:styleId="Kopfzeile">
    <w:name w:val="header"/>
    <w:basedOn w:val="Standard"/>
    <w:pPr>
      <w:tabs>
        <w:tab w:val="center" w:pos="4320"/>
        <w:tab w:val="right" w:pos="8640"/>
      </w:tabs>
    </w:pPr>
  </w:style>
  <w:style w:type="paragraph" w:styleId="Fuzeile">
    <w:name w:val="footer"/>
    <w:basedOn w:val="Standard"/>
    <w:pPr>
      <w:tabs>
        <w:tab w:val="center" w:pos="4536"/>
        <w:tab w:val="right" w:pos="9072"/>
      </w:tabs>
    </w:pPr>
  </w:style>
  <w:style w:type="paragraph" w:customStyle="1" w:styleId="Bezugszeichenzeile">
    <w:name w:val="Bezugszeichenzeile"/>
    <w:basedOn w:val="Standard"/>
    <w:next w:val="Bezugszeichentext"/>
    <w:pPr>
      <w:tabs>
        <w:tab w:val="left" w:pos="2835"/>
        <w:tab w:val="left" w:pos="5783"/>
        <w:tab w:val="left" w:pos="8080"/>
      </w:tabs>
      <w:spacing w:before="480"/>
    </w:pPr>
    <w:rPr>
      <w:sz w:val="16"/>
    </w:rPr>
  </w:style>
  <w:style w:type="paragraph" w:customStyle="1" w:styleId="Bezugszeichentext">
    <w:name w:val="Bezugszeichentext"/>
    <w:basedOn w:val="Bezugszeichenzeile"/>
    <w:next w:val="Betreffzeile"/>
    <w:pPr>
      <w:spacing w:before="0" w:after="220"/>
      <w:ind w:right="-964"/>
    </w:pPr>
    <w:rPr>
      <w:sz w:val="20"/>
    </w:rPr>
  </w:style>
  <w:style w:type="paragraph" w:customStyle="1" w:styleId="Betreffzeile">
    <w:name w:val="Betreffzeile"/>
    <w:basedOn w:val="Standard"/>
    <w:next w:val="Anrede"/>
    <w:pPr>
      <w:spacing w:before="220" w:after="220"/>
    </w:pPr>
    <w:rPr>
      <w:b/>
    </w:rPr>
  </w:style>
  <w:style w:type="paragraph" w:customStyle="1" w:styleId="AbsenderimKuvertfenster">
    <w:name w:val="Absender im Kuvertfenster"/>
    <w:basedOn w:val="Standard"/>
    <w:next w:val="Standard"/>
    <w:pPr>
      <w:spacing w:before="240"/>
      <w:jc w:val="left"/>
    </w:pPr>
    <w:rPr>
      <w:spacing w:val="0"/>
      <w:sz w:val="16"/>
      <w:u w:val="single"/>
    </w:rPr>
  </w:style>
  <w:style w:type="paragraph" w:customStyle="1" w:styleId="Versandanweisungen">
    <w:name w:val="Versandanweisungen"/>
    <w:basedOn w:val="Standard"/>
    <w:next w:val="Standard"/>
    <w:pPr>
      <w:spacing w:after="220"/>
      <w:jc w:val="left"/>
    </w:pPr>
    <w:rPr>
      <w:spacing w:val="0"/>
    </w:rPr>
  </w:style>
  <w:style w:type="paragraph" w:customStyle="1" w:styleId="Anlage">
    <w:name w:val="Anlage"/>
    <w:basedOn w:val="Standard"/>
    <w:next w:val="Standard"/>
    <w:pPr>
      <w:keepNext/>
      <w:keepLines/>
      <w:spacing w:before="120" w:after="120" w:line="240" w:lineRule="atLeast"/>
    </w:pPr>
    <w:rPr>
      <w:rFonts w:ascii="Garamond" w:hAnsi="Garamond"/>
      <w:spacing w:val="0"/>
      <w:kern w:val="18"/>
    </w:rPr>
  </w:style>
  <w:style w:type="paragraph" w:customStyle="1" w:styleId="Firmenunterschrift">
    <w:name w:val="Firmenunterschrift"/>
    <w:basedOn w:val="FirmenunterschriftAbteilung"/>
  </w:style>
  <w:style w:type="paragraph" w:customStyle="1" w:styleId="Briefkopfadresse">
    <w:name w:val="Briefkopfadresse"/>
    <w:basedOn w:val="BriefkopfadresseName"/>
  </w:style>
  <w:style w:type="paragraph" w:customStyle="1" w:styleId="CcListe">
    <w:name w:val="Cc Liste"/>
    <w:basedOn w:val="Standard"/>
    <w:pPr>
      <w:tabs>
        <w:tab w:val="left" w:pos="1134"/>
      </w:tabs>
    </w:pPr>
  </w:style>
  <w:style w:type="character" w:styleId="Hyperlink">
    <w:name w:val="Hyperlink"/>
    <w:basedOn w:val="Absatz-Standardschriftart"/>
    <w:rPr>
      <w:color w:val="0000FF"/>
      <w:u w:val="single"/>
    </w:rPr>
  </w:style>
  <w:style w:type="character" w:styleId="BesuchterHyperlink">
    <w:name w:val="FollowedHyperlink"/>
    <w:basedOn w:val="Absatz-Standardschriftart"/>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me\Microsoft%20Office\Vorlagen\Briefe%20&amp;%20Faxe\Professioneller%20Brief.do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Professioneller Brief</Template>
  <TotalTime>0</TotalTime>
  <Pages>2</Pages>
  <Words>619</Words>
  <Characters>3684</Characters>
  <Application>Microsoft Office Word</Application>
  <DocSecurity>0</DocSecurity>
  <Lines>30</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Professioneller Brief</vt:lpstr>
      <vt:lpstr>Professioneller Brief</vt:lpstr>
    </vt:vector>
  </TitlesOfParts>
  <Company>Grizli777</Company>
  <LinksUpToDate>false</LinksUpToDate>
  <CharactersWithSpaces>4295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Professioneller Brief</dc:title>
  <dc:subject/>
  <dc:creator>Walter Kirmaier</dc:creator>
  <cp:keywords/>
  <cp:lastModifiedBy>Günther Bräuherr</cp:lastModifiedBy>
  <cp:revision>2</cp:revision>
  <cp:lastPrinted>2010-11-18T10:26:00Z</cp:lastPrinted>
  <dcterms:created xsi:type="dcterms:W3CDTF">2011-03-21T13:21:00Z</dcterms:created>
  <dcterms:modified xsi:type="dcterms:W3CDTF">2011-03-21T13:21:00Z</dcterms:modified>
</cp:coreProperties>
</file>